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95A" w:rsidRPr="004D3BB7" w:rsidRDefault="009A095A" w:rsidP="007B68F7">
      <w:pPr>
        <w:rPr>
          <w:color w:val="FF0000"/>
        </w:rPr>
      </w:pPr>
    </w:p>
    <w:p w:rsidR="009A095A" w:rsidRPr="00901FEA" w:rsidRDefault="009A095A" w:rsidP="007B68F7">
      <w:pPr>
        <w:jc w:val="right"/>
      </w:pPr>
      <w:r w:rsidRPr="00901FEA">
        <w:t>pielikums</w:t>
      </w:r>
    </w:p>
    <w:p w:rsidR="009A095A" w:rsidRPr="00901FEA" w:rsidRDefault="009A095A" w:rsidP="007B68F7">
      <w:pPr>
        <w:jc w:val="center"/>
        <w:rPr>
          <w:b/>
          <w:bCs/>
          <w:sz w:val="36"/>
          <w:szCs w:val="36"/>
        </w:rPr>
      </w:pPr>
      <w:r w:rsidRPr="00901FEA">
        <w:rPr>
          <w:b/>
          <w:bCs/>
          <w:sz w:val="36"/>
          <w:szCs w:val="36"/>
        </w:rPr>
        <w:t>Bezdarba situācija valstī</w:t>
      </w:r>
    </w:p>
    <w:p w:rsidR="009A095A" w:rsidRPr="00901FEA" w:rsidRDefault="009A095A" w:rsidP="007B68F7">
      <w:pPr>
        <w:jc w:val="center"/>
        <w:rPr>
          <w:b/>
          <w:bCs/>
          <w:sz w:val="28"/>
          <w:szCs w:val="28"/>
        </w:rPr>
      </w:pPr>
      <w:r>
        <w:rPr>
          <w:b/>
          <w:bCs/>
          <w:sz w:val="28"/>
          <w:szCs w:val="28"/>
        </w:rPr>
        <w:t>2013</w:t>
      </w:r>
      <w:r w:rsidRPr="00901FEA">
        <w:rPr>
          <w:b/>
          <w:bCs/>
          <w:sz w:val="28"/>
          <w:szCs w:val="28"/>
        </w:rPr>
        <w:t xml:space="preserve">.gada </w:t>
      </w:r>
      <w:r>
        <w:rPr>
          <w:b/>
          <w:bCs/>
          <w:sz w:val="28"/>
          <w:szCs w:val="28"/>
        </w:rPr>
        <w:t>maijs</w:t>
      </w:r>
    </w:p>
    <w:tbl>
      <w:tblPr>
        <w:tblW w:w="9908" w:type="dxa"/>
        <w:tblInd w:w="-106" w:type="dxa"/>
        <w:tblLook w:val="00A0"/>
      </w:tblPr>
      <w:tblGrid>
        <w:gridCol w:w="9908"/>
      </w:tblGrid>
      <w:tr w:rsidR="009A095A" w:rsidRPr="00647687">
        <w:trPr>
          <w:trHeight w:val="2641"/>
        </w:trPr>
        <w:tc>
          <w:tcPr>
            <w:tcW w:w="9908" w:type="dxa"/>
          </w:tcPr>
          <w:p w:rsidR="009A095A" w:rsidRPr="00883DB8" w:rsidRDefault="009A095A" w:rsidP="00B55104">
            <w:pPr>
              <w:pStyle w:val="TOCHeading"/>
              <w:rPr>
                <w:rFonts w:ascii="Times New Roman" w:hAnsi="Times New Roman" w:cs="Times New Roman"/>
                <w:color w:val="auto"/>
                <w:sz w:val="26"/>
                <w:szCs w:val="26"/>
              </w:rPr>
            </w:pPr>
            <w:r w:rsidRPr="00883DB8">
              <w:rPr>
                <w:rFonts w:ascii="Times New Roman" w:hAnsi="Times New Roman" w:cs="Times New Roman"/>
                <w:color w:val="auto"/>
                <w:sz w:val="26"/>
                <w:szCs w:val="26"/>
              </w:rPr>
              <w:t>Saturs</w:t>
            </w:r>
          </w:p>
          <w:p w:rsidR="009A095A" w:rsidRPr="00C94E39" w:rsidRDefault="009A095A" w:rsidP="00CF62C6">
            <w:pPr>
              <w:pStyle w:val="TOC1"/>
              <w:rPr>
                <w:rFonts w:ascii="Calibri" w:hAnsi="Calibri" w:cs="Calibri"/>
                <w:sz w:val="22"/>
                <w:szCs w:val="22"/>
                <w:lang w:val="en-US" w:eastAsia="en-US"/>
              </w:rPr>
            </w:pPr>
            <w:r w:rsidRPr="00647687">
              <w:rPr>
                <w:sz w:val="22"/>
                <w:szCs w:val="22"/>
              </w:rPr>
              <w:fldChar w:fldCharType="begin"/>
            </w:r>
            <w:r w:rsidRPr="00647687">
              <w:rPr>
                <w:sz w:val="22"/>
                <w:szCs w:val="22"/>
              </w:rPr>
              <w:instrText xml:space="preserve"> TOC \o "1-3" \h \z \u </w:instrText>
            </w:r>
            <w:r w:rsidRPr="00647687">
              <w:rPr>
                <w:sz w:val="22"/>
                <w:szCs w:val="22"/>
              </w:rPr>
              <w:fldChar w:fldCharType="separate"/>
            </w:r>
            <w:hyperlink w:anchor="_Toc346283324" w:history="1">
              <w:r w:rsidRPr="00864E60">
                <w:rPr>
                  <w:rStyle w:val="Hyperlink"/>
                </w:rPr>
                <w:t>1.</w:t>
              </w:r>
              <w:r w:rsidRPr="00C94E39">
                <w:rPr>
                  <w:rFonts w:ascii="Calibri" w:hAnsi="Calibri" w:cs="Calibri"/>
                  <w:sz w:val="22"/>
                  <w:szCs w:val="22"/>
                  <w:lang w:val="en-US" w:eastAsia="en-US"/>
                </w:rPr>
                <w:tab/>
              </w:r>
              <w:r w:rsidRPr="00864E60">
                <w:rPr>
                  <w:rStyle w:val="Hyperlink"/>
                </w:rPr>
                <w:t>Situācijas raksturojums</w:t>
              </w:r>
              <w:r>
                <w:rPr>
                  <w:webHidden/>
                </w:rPr>
                <w:tab/>
              </w:r>
              <w:r>
                <w:rPr>
                  <w:webHidden/>
                </w:rPr>
                <w:fldChar w:fldCharType="begin"/>
              </w:r>
              <w:r>
                <w:rPr>
                  <w:webHidden/>
                </w:rPr>
                <w:instrText xml:space="preserve"> PAGEREF _Toc346283324 \h </w:instrText>
              </w:r>
              <w:r>
                <w:rPr>
                  <w:webHidden/>
                </w:rPr>
                <w:fldChar w:fldCharType="separate"/>
              </w:r>
              <w:r>
                <w:rPr>
                  <w:webHidden/>
                </w:rPr>
                <w:t>1</w:t>
              </w:r>
              <w:r>
                <w:rPr>
                  <w:webHidden/>
                </w:rPr>
                <w:fldChar w:fldCharType="end"/>
              </w:r>
            </w:hyperlink>
          </w:p>
          <w:p w:rsidR="009A095A" w:rsidRPr="00C94E39" w:rsidRDefault="009A095A">
            <w:pPr>
              <w:pStyle w:val="TOC2"/>
              <w:tabs>
                <w:tab w:val="left" w:pos="880"/>
                <w:tab w:val="right" w:leader="dot" w:pos="9627"/>
              </w:tabs>
              <w:rPr>
                <w:rFonts w:ascii="Calibri" w:hAnsi="Calibri" w:cs="Calibri"/>
                <w:noProof/>
                <w:sz w:val="22"/>
                <w:szCs w:val="22"/>
                <w:lang w:val="en-US" w:eastAsia="en-US"/>
              </w:rPr>
            </w:pPr>
            <w:hyperlink w:anchor="_Toc346283325" w:history="1">
              <w:r w:rsidRPr="00864E60">
                <w:rPr>
                  <w:rStyle w:val="Hyperlink"/>
                  <w:noProof/>
                </w:rPr>
                <w:t>1.1.</w:t>
              </w:r>
              <w:r w:rsidRPr="00C94E39">
                <w:rPr>
                  <w:rFonts w:ascii="Calibri" w:hAnsi="Calibri" w:cs="Calibri"/>
                  <w:noProof/>
                  <w:sz w:val="22"/>
                  <w:szCs w:val="22"/>
                  <w:lang w:val="en-US" w:eastAsia="en-US"/>
                </w:rPr>
                <w:tab/>
              </w:r>
              <w:r w:rsidRPr="00864E60">
                <w:rPr>
                  <w:rStyle w:val="Hyperlink"/>
                  <w:noProof/>
                </w:rPr>
                <w:t>Reģistrētā bezdarba līmenis un bezdarbnieku skaits Latvijā</w:t>
              </w:r>
              <w:r>
                <w:rPr>
                  <w:noProof/>
                  <w:webHidden/>
                </w:rPr>
                <w:tab/>
              </w:r>
              <w:r>
                <w:rPr>
                  <w:noProof/>
                  <w:webHidden/>
                </w:rPr>
                <w:fldChar w:fldCharType="begin"/>
              </w:r>
              <w:r>
                <w:rPr>
                  <w:noProof/>
                  <w:webHidden/>
                </w:rPr>
                <w:instrText xml:space="preserve"> PAGEREF _Toc346283325 \h </w:instrText>
              </w:r>
              <w:r>
                <w:rPr>
                  <w:noProof/>
                </w:rPr>
              </w:r>
              <w:r>
                <w:rPr>
                  <w:noProof/>
                  <w:webHidden/>
                </w:rPr>
                <w:fldChar w:fldCharType="separate"/>
              </w:r>
              <w:r>
                <w:rPr>
                  <w:noProof/>
                  <w:webHidden/>
                </w:rPr>
                <w:t>1</w:t>
              </w:r>
              <w:r>
                <w:rPr>
                  <w:noProof/>
                  <w:webHidden/>
                </w:rPr>
                <w:fldChar w:fldCharType="end"/>
              </w:r>
            </w:hyperlink>
          </w:p>
          <w:p w:rsidR="009A095A" w:rsidRPr="00C94E39" w:rsidRDefault="009A095A">
            <w:pPr>
              <w:pStyle w:val="TOC2"/>
              <w:tabs>
                <w:tab w:val="left" w:pos="880"/>
                <w:tab w:val="right" w:leader="dot" w:pos="9627"/>
              </w:tabs>
              <w:rPr>
                <w:rFonts w:ascii="Calibri" w:hAnsi="Calibri" w:cs="Calibri"/>
                <w:noProof/>
                <w:sz w:val="22"/>
                <w:szCs w:val="22"/>
                <w:lang w:val="en-US" w:eastAsia="en-US"/>
              </w:rPr>
            </w:pPr>
            <w:hyperlink w:anchor="_Toc346283326" w:history="1">
              <w:r w:rsidRPr="00864E60">
                <w:rPr>
                  <w:rStyle w:val="Hyperlink"/>
                  <w:noProof/>
                </w:rPr>
                <w:t>1.2.</w:t>
              </w:r>
              <w:r w:rsidRPr="00C94E39">
                <w:rPr>
                  <w:rFonts w:ascii="Calibri" w:hAnsi="Calibri" w:cs="Calibri"/>
                  <w:noProof/>
                  <w:sz w:val="22"/>
                  <w:szCs w:val="22"/>
                  <w:lang w:val="en-US" w:eastAsia="en-US"/>
                </w:rPr>
                <w:tab/>
              </w:r>
              <w:r w:rsidRPr="00864E60">
                <w:rPr>
                  <w:rStyle w:val="Hyperlink"/>
                  <w:noProof/>
                </w:rPr>
                <w:t>Bezdarbnieka statistiskais portrets</w:t>
              </w:r>
              <w:r>
                <w:rPr>
                  <w:noProof/>
                  <w:webHidden/>
                </w:rPr>
                <w:tab/>
              </w:r>
              <w:r>
                <w:rPr>
                  <w:noProof/>
                  <w:webHidden/>
                </w:rPr>
                <w:fldChar w:fldCharType="begin"/>
              </w:r>
              <w:r>
                <w:rPr>
                  <w:noProof/>
                  <w:webHidden/>
                </w:rPr>
                <w:instrText xml:space="preserve"> PAGEREF _Toc346283326 \h </w:instrText>
              </w:r>
              <w:r>
                <w:rPr>
                  <w:noProof/>
                </w:rPr>
              </w:r>
              <w:r>
                <w:rPr>
                  <w:noProof/>
                  <w:webHidden/>
                </w:rPr>
                <w:fldChar w:fldCharType="separate"/>
              </w:r>
              <w:r>
                <w:rPr>
                  <w:noProof/>
                  <w:webHidden/>
                </w:rPr>
                <w:t>3</w:t>
              </w:r>
              <w:r>
                <w:rPr>
                  <w:noProof/>
                  <w:webHidden/>
                </w:rPr>
                <w:fldChar w:fldCharType="end"/>
              </w:r>
            </w:hyperlink>
          </w:p>
          <w:p w:rsidR="009A095A" w:rsidRPr="00C94E39" w:rsidRDefault="009A095A">
            <w:pPr>
              <w:pStyle w:val="TOC2"/>
              <w:tabs>
                <w:tab w:val="left" w:pos="880"/>
                <w:tab w:val="right" w:leader="dot" w:pos="9627"/>
              </w:tabs>
              <w:rPr>
                <w:rFonts w:ascii="Calibri" w:hAnsi="Calibri" w:cs="Calibri"/>
                <w:noProof/>
                <w:sz w:val="22"/>
                <w:szCs w:val="22"/>
                <w:lang w:val="en-US" w:eastAsia="en-US"/>
              </w:rPr>
            </w:pPr>
            <w:hyperlink w:anchor="_Toc346283327" w:history="1">
              <w:r w:rsidRPr="00864E60">
                <w:rPr>
                  <w:rStyle w:val="Hyperlink"/>
                  <w:noProof/>
                </w:rPr>
                <w:t>1.3.</w:t>
              </w:r>
              <w:r w:rsidRPr="00C94E39">
                <w:rPr>
                  <w:rFonts w:ascii="Calibri" w:hAnsi="Calibri" w:cs="Calibri"/>
                  <w:noProof/>
                  <w:sz w:val="22"/>
                  <w:szCs w:val="22"/>
                  <w:lang w:val="en-US" w:eastAsia="en-US"/>
                </w:rPr>
                <w:tab/>
              </w:r>
              <w:r w:rsidRPr="00864E60">
                <w:rPr>
                  <w:rStyle w:val="Hyperlink"/>
                  <w:noProof/>
                </w:rPr>
                <w:t>Brīvās darbvietas valstī</w:t>
              </w:r>
              <w:r>
                <w:rPr>
                  <w:noProof/>
                  <w:webHidden/>
                </w:rPr>
                <w:tab/>
              </w:r>
              <w:r>
                <w:rPr>
                  <w:noProof/>
                  <w:webHidden/>
                </w:rPr>
                <w:fldChar w:fldCharType="begin"/>
              </w:r>
              <w:r>
                <w:rPr>
                  <w:noProof/>
                  <w:webHidden/>
                </w:rPr>
                <w:instrText xml:space="preserve"> PAGEREF _Toc346283327 \h </w:instrText>
              </w:r>
              <w:r>
                <w:rPr>
                  <w:noProof/>
                </w:rPr>
              </w:r>
              <w:r>
                <w:rPr>
                  <w:noProof/>
                  <w:webHidden/>
                </w:rPr>
                <w:fldChar w:fldCharType="separate"/>
              </w:r>
              <w:r>
                <w:rPr>
                  <w:noProof/>
                  <w:webHidden/>
                </w:rPr>
                <w:t>3</w:t>
              </w:r>
              <w:r>
                <w:rPr>
                  <w:noProof/>
                  <w:webHidden/>
                </w:rPr>
                <w:fldChar w:fldCharType="end"/>
              </w:r>
            </w:hyperlink>
          </w:p>
          <w:p w:rsidR="009A095A" w:rsidRPr="00C94E39" w:rsidRDefault="009A095A">
            <w:pPr>
              <w:pStyle w:val="TOC2"/>
              <w:tabs>
                <w:tab w:val="left" w:pos="880"/>
                <w:tab w:val="right" w:leader="dot" w:pos="9627"/>
              </w:tabs>
              <w:rPr>
                <w:rFonts w:ascii="Calibri" w:hAnsi="Calibri" w:cs="Calibri"/>
                <w:noProof/>
                <w:sz w:val="22"/>
                <w:szCs w:val="22"/>
                <w:lang w:val="en-US" w:eastAsia="en-US"/>
              </w:rPr>
            </w:pPr>
            <w:hyperlink w:anchor="_Toc346283328" w:history="1">
              <w:r w:rsidRPr="00864E60">
                <w:rPr>
                  <w:rStyle w:val="Hyperlink"/>
                  <w:noProof/>
                </w:rPr>
                <w:t>1.4.</w:t>
              </w:r>
              <w:r w:rsidRPr="00C94E39">
                <w:rPr>
                  <w:rFonts w:ascii="Calibri" w:hAnsi="Calibri" w:cs="Calibri"/>
                  <w:noProof/>
                  <w:sz w:val="22"/>
                  <w:szCs w:val="22"/>
                  <w:lang w:val="en-US" w:eastAsia="en-US"/>
                </w:rPr>
                <w:tab/>
              </w:r>
              <w:r w:rsidRPr="00864E60">
                <w:rPr>
                  <w:rStyle w:val="Hyperlink"/>
                  <w:noProof/>
                </w:rPr>
                <w:t>Darbvietu skaita samazinājumi un palielinājumi</w:t>
              </w:r>
              <w:r>
                <w:rPr>
                  <w:noProof/>
                  <w:webHidden/>
                </w:rPr>
                <w:tab/>
              </w:r>
              <w:r>
                <w:rPr>
                  <w:noProof/>
                  <w:webHidden/>
                </w:rPr>
                <w:fldChar w:fldCharType="begin"/>
              </w:r>
              <w:r>
                <w:rPr>
                  <w:noProof/>
                  <w:webHidden/>
                </w:rPr>
                <w:instrText xml:space="preserve"> PAGEREF _Toc346283328 \h </w:instrText>
              </w:r>
              <w:r>
                <w:rPr>
                  <w:noProof/>
                </w:rPr>
              </w:r>
              <w:r>
                <w:rPr>
                  <w:noProof/>
                  <w:webHidden/>
                </w:rPr>
                <w:fldChar w:fldCharType="separate"/>
              </w:r>
              <w:r>
                <w:rPr>
                  <w:noProof/>
                  <w:webHidden/>
                </w:rPr>
                <w:t>3</w:t>
              </w:r>
              <w:r>
                <w:rPr>
                  <w:noProof/>
                  <w:webHidden/>
                </w:rPr>
                <w:fldChar w:fldCharType="end"/>
              </w:r>
            </w:hyperlink>
          </w:p>
          <w:p w:rsidR="009A095A" w:rsidRPr="00C94E39" w:rsidRDefault="009A095A" w:rsidP="00CF62C6">
            <w:pPr>
              <w:pStyle w:val="TOC1"/>
              <w:rPr>
                <w:rFonts w:ascii="Calibri" w:hAnsi="Calibri" w:cs="Calibri"/>
                <w:sz w:val="22"/>
                <w:szCs w:val="22"/>
                <w:lang w:val="en-US" w:eastAsia="en-US"/>
              </w:rPr>
            </w:pPr>
            <w:hyperlink w:anchor="_Toc346283329" w:history="1">
              <w:r w:rsidRPr="00864E60">
                <w:rPr>
                  <w:rStyle w:val="Hyperlink"/>
                </w:rPr>
                <w:t>2.</w:t>
              </w:r>
              <w:r w:rsidRPr="00C94E39">
                <w:rPr>
                  <w:rFonts w:ascii="Calibri" w:hAnsi="Calibri" w:cs="Calibri"/>
                  <w:sz w:val="22"/>
                  <w:szCs w:val="22"/>
                  <w:lang w:val="en-US" w:eastAsia="en-US"/>
                </w:rPr>
                <w:tab/>
              </w:r>
              <w:r w:rsidRPr="00864E60">
                <w:rPr>
                  <w:rStyle w:val="Hyperlink"/>
                </w:rPr>
                <w:t>Informācija par NVA īstenotajiem pasākumiem</w:t>
              </w:r>
              <w:r>
                <w:rPr>
                  <w:webHidden/>
                </w:rPr>
                <w:tab/>
              </w:r>
              <w:r>
                <w:rPr>
                  <w:webHidden/>
                </w:rPr>
                <w:fldChar w:fldCharType="begin"/>
              </w:r>
              <w:r>
                <w:rPr>
                  <w:webHidden/>
                </w:rPr>
                <w:instrText xml:space="preserve"> PAGEREF _Toc346283329 \h </w:instrText>
              </w:r>
              <w:r>
                <w:rPr>
                  <w:webHidden/>
                </w:rPr>
                <w:fldChar w:fldCharType="separate"/>
              </w:r>
              <w:r>
                <w:rPr>
                  <w:webHidden/>
                </w:rPr>
                <w:t>3</w:t>
              </w:r>
              <w:r>
                <w:rPr>
                  <w:webHidden/>
                </w:rPr>
                <w:fldChar w:fldCharType="end"/>
              </w:r>
            </w:hyperlink>
          </w:p>
          <w:p w:rsidR="009A095A" w:rsidRDefault="009A095A" w:rsidP="00CF62C6">
            <w:pPr>
              <w:pStyle w:val="TOC1"/>
              <w:rPr>
                <w:rStyle w:val="Hyperlink"/>
              </w:rPr>
            </w:pPr>
            <w:hyperlink w:anchor="_Toc346283330" w:history="1">
              <w:r w:rsidRPr="00864E60">
                <w:rPr>
                  <w:rStyle w:val="Hyperlink"/>
                </w:rPr>
                <w:t>3.</w:t>
              </w:r>
              <w:r w:rsidRPr="00C94E39">
                <w:rPr>
                  <w:rFonts w:ascii="Calibri" w:hAnsi="Calibri" w:cs="Calibri"/>
                  <w:sz w:val="22"/>
                  <w:szCs w:val="22"/>
                  <w:lang w:val="en-US" w:eastAsia="en-US"/>
                </w:rPr>
                <w:tab/>
              </w:r>
              <w:r w:rsidRPr="00864E60">
                <w:rPr>
                  <w:rStyle w:val="Hyperlink"/>
                </w:rPr>
                <w:t>NVA klientu interese par darbu ārzemēs</w:t>
              </w:r>
              <w:r>
                <w:rPr>
                  <w:webHidden/>
                </w:rPr>
                <w:tab/>
              </w:r>
              <w:r>
                <w:rPr>
                  <w:webHidden/>
                </w:rPr>
                <w:fldChar w:fldCharType="begin"/>
              </w:r>
              <w:r>
                <w:rPr>
                  <w:webHidden/>
                </w:rPr>
                <w:instrText xml:space="preserve"> PAGEREF _Toc346283330 \h </w:instrText>
              </w:r>
              <w:r>
                <w:rPr>
                  <w:webHidden/>
                </w:rPr>
                <w:fldChar w:fldCharType="separate"/>
              </w:r>
              <w:r>
                <w:rPr>
                  <w:webHidden/>
                </w:rPr>
                <w:t>3</w:t>
              </w:r>
              <w:r>
                <w:rPr>
                  <w:webHidden/>
                </w:rPr>
                <w:fldChar w:fldCharType="end"/>
              </w:r>
            </w:hyperlink>
          </w:p>
          <w:p w:rsidR="009A095A" w:rsidRPr="00CF62C6" w:rsidRDefault="009A095A" w:rsidP="00CF62C6">
            <w:pPr>
              <w:rPr>
                <w:noProof/>
                <w:lang w:eastAsia="lv-LV"/>
              </w:rPr>
            </w:pPr>
          </w:p>
          <w:p w:rsidR="009A095A" w:rsidRPr="00647687" w:rsidRDefault="009A095A" w:rsidP="00B55104">
            <w:pPr>
              <w:rPr>
                <w:b/>
                <w:bCs/>
                <w:noProof/>
              </w:rPr>
            </w:pPr>
            <w:r w:rsidRPr="00647687">
              <w:rPr>
                <w:sz w:val="22"/>
                <w:szCs w:val="22"/>
              </w:rPr>
              <w:fldChar w:fldCharType="end"/>
            </w:r>
          </w:p>
        </w:tc>
      </w:tr>
    </w:tbl>
    <w:p w:rsidR="009A095A" w:rsidRPr="00901FEA" w:rsidRDefault="009A095A" w:rsidP="001E1BE9">
      <w:pPr>
        <w:pStyle w:val="Heading1"/>
        <w:numPr>
          <w:ilvl w:val="0"/>
          <w:numId w:val="21"/>
        </w:numPr>
      </w:pPr>
      <w:bookmarkStart w:id="0" w:name="_Toc346283324"/>
      <w:r w:rsidRPr="00901FEA">
        <w:t>Situācijas raksturojums</w:t>
      </w:r>
      <w:bookmarkEnd w:id="0"/>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45"/>
      </w:tblGrid>
      <w:tr w:rsidR="009A095A" w:rsidRPr="008E74E9">
        <w:trPr>
          <w:jc w:val="center"/>
        </w:trPr>
        <w:tc>
          <w:tcPr>
            <w:tcW w:w="5000" w:type="pct"/>
          </w:tcPr>
          <w:p w:rsidR="009A095A" w:rsidRPr="003858F7" w:rsidRDefault="009A095A" w:rsidP="000A2DA2">
            <w:pPr>
              <w:numPr>
                <w:ilvl w:val="0"/>
                <w:numId w:val="10"/>
              </w:numPr>
              <w:ind w:left="180" w:hanging="180"/>
              <w:jc w:val="both"/>
              <w:rPr>
                <w:sz w:val="22"/>
                <w:szCs w:val="22"/>
              </w:rPr>
            </w:pPr>
            <w:r w:rsidRPr="003858F7">
              <w:rPr>
                <w:rStyle w:val="Strong"/>
                <w:b w:val="0"/>
                <w:bCs w:val="0"/>
                <w:sz w:val="22"/>
                <w:szCs w:val="22"/>
              </w:rPr>
              <w:t xml:space="preserve">NVA uzskaitē </w:t>
            </w:r>
            <w:r w:rsidRPr="003858F7">
              <w:rPr>
                <w:rStyle w:val="Strong"/>
                <w:sz w:val="22"/>
                <w:szCs w:val="22"/>
              </w:rPr>
              <w:t>2013.gada sākumā</w:t>
            </w:r>
            <w:r w:rsidRPr="003858F7">
              <w:rPr>
                <w:rStyle w:val="Strong"/>
                <w:b w:val="0"/>
                <w:bCs w:val="0"/>
                <w:sz w:val="22"/>
                <w:szCs w:val="22"/>
              </w:rPr>
              <w:t xml:space="preserve"> bija</w:t>
            </w:r>
            <w:r w:rsidRPr="003858F7">
              <w:rPr>
                <w:rStyle w:val="Strong"/>
                <w:sz w:val="22"/>
                <w:szCs w:val="22"/>
              </w:rPr>
              <w:t xml:space="preserve"> </w:t>
            </w:r>
            <w:r w:rsidRPr="003858F7">
              <w:rPr>
                <w:b/>
                <w:bCs/>
                <w:sz w:val="22"/>
                <w:szCs w:val="22"/>
              </w:rPr>
              <w:t>104 052</w:t>
            </w:r>
            <w:r w:rsidRPr="003858F7">
              <w:rPr>
                <w:rStyle w:val="Strong"/>
                <w:sz w:val="22"/>
                <w:szCs w:val="22"/>
              </w:rPr>
              <w:t xml:space="preserve">, </w:t>
            </w:r>
            <w:r w:rsidRPr="003858F7">
              <w:rPr>
                <w:rStyle w:val="Strong"/>
                <w:b w:val="0"/>
                <w:bCs w:val="0"/>
                <w:sz w:val="22"/>
                <w:szCs w:val="22"/>
              </w:rPr>
              <w:t>bet</w:t>
            </w:r>
            <w:r w:rsidRPr="003858F7">
              <w:rPr>
                <w:rStyle w:val="Strong"/>
                <w:sz w:val="22"/>
                <w:szCs w:val="22"/>
              </w:rPr>
              <w:t xml:space="preserve"> maija beigās – </w:t>
            </w:r>
            <w:r w:rsidRPr="003858F7">
              <w:rPr>
                <w:b/>
                <w:bCs/>
                <w:sz w:val="22"/>
                <w:szCs w:val="22"/>
              </w:rPr>
              <w:t xml:space="preserve">97 769 </w:t>
            </w:r>
            <w:r w:rsidRPr="003858F7">
              <w:rPr>
                <w:rStyle w:val="Strong"/>
                <w:sz w:val="22"/>
                <w:szCs w:val="22"/>
              </w:rPr>
              <w:t>bezdarbnieki.</w:t>
            </w:r>
          </w:p>
          <w:p w:rsidR="009A095A" w:rsidRPr="00282D89" w:rsidRDefault="009A095A" w:rsidP="000A2DA2">
            <w:pPr>
              <w:numPr>
                <w:ilvl w:val="0"/>
                <w:numId w:val="10"/>
              </w:numPr>
              <w:ind w:left="180" w:hanging="180"/>
              <w:jc w:val="both"/>
              <w:rPr>
                <w:color w:val="000000"/>
                <w:sz w:val="22"/>
                <w:szCs w:val="22"/>
              </w:rPr>
            </w:pPr>
            <w:r w:rsidRPr="00282D89">
              <w:rPr>
                <w:b/>
                <w:bCs/>
                <w:sz w:val="22"/>
                <w:szCs w:val="22"/>
              </w:rPr>
              <w:t xml:space="preserve">2013.gada </w:t>
            </w:r>
            <w:r>
              <w:rPr>
                <w:b/>
                <w:bCs/>
                <w:sz w:val="22"/>
                <w:szCs w:val="22"/>
              </w:rPr>
              <w:t>5</w:t>
            </w:r>
            <w:r w:rsidRPr="00282D89">
              <w:rPr>
                <w:b/>
                <w:bCs/>
                <w:sz w:val="22"/>
                <w:szCs w:val="22"/>
              </w:rPr>
              <w:t xml:space="preserve"> mēnešos NVA vidēji mēnesī tika reģistrētas ap </w:t>
            </w:r>
            <w:r w:rsidRPr="0033455F">
              <w:rPr>
                <w:b/>
                <w:bCs/>
                <w:sz w:val="22"/>
                <w:szCs w:val="22"/>
              </w:rPr>
              <w:t>3 108</w:t>
            </w:r>
            <w:r w:rsidRPr="00282D89">
              <w:rPr>
                <w:b/>
                <w:bCs/>
                <w:sz w:val="22"/>
                <w:szCs w:val="22"/>
              </w:rPr>
              <w:t xml:space="preserve"> b</w:t>
            </w:r>
            <w:r>
              <w:rPr>
                <w:b/>
                <w:bCs/>
                <w:sz w:val="22"/>
                <w:szCs w:val="22"/>
              </w:rPr>
              <w:t>rīvajām darb</w:t>
            </w:r>
            <w:r w:rsidRPr="00282D89">
              <w:rPr>
                <w:b/>
                <w:bCs/>
                <w:sz w:val="22"/>
                <w:szCs w:val="22"/>
              </w:rPr>
              <w:t xml:space="preserve">vietām </w:t>
            </w:r>
            <w:r w:rsidRPr="00282D89">
              <w:rPr>
                <w:sz w:val="22"/>
                <w:szCs w:val="22"/>
              </w:rPr>
              <w:t>(2012.gadā 2 401,</w:t>
            </w:r>
            <w:r w:rsidRPr="00282D89">
              <w:rPr>
                <w:b/>
                <w:bCs/>
                <w:sz w:val="22"/>
                <w:szCs w:val="22"/>
              </w:rPr>
              <w:t xml:space="preserve"> </w:t>
            </w:r>
            <w:r w:rsidRPr="00282D89">
              <w:rPr>
                <w:sz w:val="22"/>
                <w:szCs w:val="22"/>
              </w:rPr>
              <w:t xml:space="preserve">2011.gadā – 2 180). NVA reģistrēto </w:t>
            </w:r>
            <w:r w:rsidRPr="00282D89">
              <w:rPr>
                <w:b/>
                <w:bCs/>
                <w:sz w:val="22"/>
                <w:szCs w:val="22"/>
              </w:rPr>
              <w:t xml:space="preserve">vakanču skaits 2013.g. </w:t>
            </w:r>
            <w:r>
              <w:rPr>
                <w:b/>
                <w:bCs/>
                <w:sz w:val="22"/>
                <w:szCs w:val="22"/>
              </w:rPr>
              <w:t>maija</w:t>
            </w:r>
            <w:r w:rsidRPr="00282D89">
              <w:rPr>
                <w:b/>
                <w:bCs/>
                <w:sz w:val="22"/>
                <w:szCs w:val="22"/>
              </w:rPr>
              <w:t xml:space="preserve"> beigās </w:t>
            </w:r>
            <w:r>
              <w:rPr>
                <w:b/>
                <w:bCs/>
                <w:sz w:val="22"/>
                <w:szCs w:val="22"/>
              </w:rPr>
              <w:t>6,1</w:t>
            </w:r>
            <w:r w:rsidRPr="00282D89">
              <w:rPr>
                <w:b/>
                <w:bCs/>
                <w:sz w:val="22"/>
                <w:szCs w:val="22"/>
              </w:rPr>
              <w:t xml:space="preserve"> tūkst.</w:t>
            </w:r>
          </w:p>
          <w:p w:rsidR="009A095A" w:rsidRPr="00C83B0D" w:rsidRDefault="009A095A" w:rsidP="000A2DA2">
            <w:pPr>
              <w:numPr>
                <w:ilvl w:val="0"/>
                <w:numId w:val="10"/>
              </w:numPr>
              <w:ind w:left="180" w:hanging="180"/>
              <w:jc w:val="both"/>
              <w:rPr>
                <w:color w:val="000000"/>
                <w:sz w:val="22"/>
                <w:szCs w:val="22"/>
              </w:rPr>
            </w:pPr>
            <w:r w:rsidRPr="00C83B0D">
              <w:rPr>
                <w:b/>
                <w:bCs/>
                <w:color w:val="000000"/>
                <w:sz w:val="22"/>
                <w:szCs w:val="22"/>
                <w:lang w:eastAsia="lv-LV"/>
              </w:rPr>
              <w:t xml:space="preserve">2013.gada janvārī - </w:t>
            </w:r>
            <w:r>
              <w:rPr>
                <w:b/>
                <w:bCs/>
                <w:color w:val="000000"/>
                <w:sz w:val="22"/>
                <w:szCs w:val="22"/>
                <w:lang w:eastAsia="lv-LV"/>
              </w:rPr>
              <w:t>maijā</w:t>
            </w:r>
            <w:r w:rsidRPr="00C83B0D">
              <w:rPr>
                <w:color w:val="000000"/>
                <w:sz w:val="22"/>
                <w:szCs w:val="22"/>
                <w:lang w:eastAsia="lv-LV"/>
              </w:rPr>
              <w:t xml:space="preserve"> darbā iekārtojušies </w:t>
            </w:r>
            <w:r>
              <w:rPr>
                <w:b/>
                <w:bCs/>
                <w:sz w:val="22"/>
                <w:szCs w:val="22"/>
                <w:lang w:eastAsia="lv-LV"/>
              </w:rPr>
              <w:t>30 280</w:t>
            </w:r>
            <w:r w:rsidRPr="00C83B0D">
              <w:rPr>
                <w:sz w:val="22"/>
                <w:szCs w:val="22"/>
                <w:lang w:eastAsia="lv-LV"/>
              </w:rPr>
              <w:t xml:space="preserve"> bezdarbnieki, no kuriem </w:t>
            </w:r>
            <w:r>
              <w:rPr>
                <w:b/>
                <w:bCs/>
                <w:sz w:val="22"/>
                <w:szCs w:val="22"/>
                <w:lang w:eastAsia="lv-LV"/>
              </w:rPr>
              <w:t>11 521</w:t>
            </w:r>
            <w:r>
              <w:rPr>
                <w:sz w:val="22"/>
                <w:szCs w:val="22"/>
                <w:lang w:eastAsia="lv-LV"/>
              </w:rPr>
              <w:t xml:space="preserve"> (38</w:t>
            </w:r>
            <w:r w:rsidRPr="00C83B0D">
              <w:rPr>
                <w:sz w:val="22"/>
                <w:szCs w:val="22"/>
                <w:lang w:eastAsia="lv-LV"/>
              </w:rPr>
              <w:t xml:space="preserve">%) </w:t>
            </w:r>
            <w:r w:rsidRPr="00C83B0D">
              <w:rPr>
                <w:color w:val="000000"/>
                <w:sz w:val="22"/>
                <w:szCs w:val="22"/>
                <w:lang w:eastAsia="lv-LV"/>
              </w:rPr>
              <w:t>bezdarbnieki ir iekārtojušies darbā pēc kāda aktīvā pasākuma pabeigšanas (izņemot KPP informatīvās dienas).</w:t>
            </w:r>
          </w:p>
          <w:p w:rsidR="009A095A" w:rsidRPr="00C83B0D" w:rsidRDefault="009A095A" w:rsidP="000A2DA2">
            <w:pPr>
              <w:numPr>
                <w:ilvl w:val="0"/>
                <w:numId w:val="10"/>
              </w:numPr>
              <w:ind w:left="180" w:hanging="180"/>
              <w:jc w:val="both"/>
              <w:rPr>
                <w:color w:val="000000"/>
                <w:sz w:val="22"/>
                <w:szCs w:val="22"/>
              </w:rPr>
            </w:pPr>
            <w:r w:rsidRPr="00C83B0D">
              <w:rPr>
                <w:b/>
                <w:bCs/>
                <w:color w:val="000000"/>
                <w:sz w:val="22"/>
                <w:szCs w:val="22"/>
              </w:rPr>
              <w:t>Visvairāk NVA reģistrēto bezdarbnieku ir vienkāršās profes</w:t>
            </w:r>
            <w:r w:rsidRPr="00C83B0D">
              <w:rPr>
                <w:b/>
                <w:bCs/>
                <w:sz w:val="22"/>
                <w:szCs w:val="22"/>
              </w:rPr>
              <w:t>ijās</w:t>
            </w:r>
            <w:r w:rsidRPr="00C83B0D">
              <w:rPr>
                <w:sz w:val="22"/>
                <w:szCs w:val="22"/>
              </w:rPr>
              <w:t xml:space="preserve"> </w:t>
            </w:r>
            <w:r w:rsidRPr="0033455F">
              <w:rPr>
                <w:sz w:val="22"/>
                <w:szCs w:val="22"/>
              </w:rPr>
              <w:t>(</w:t>
            </w:r>
            <w:r w:rsidRPr="0033455F">
              <w:rPr>
                <w:sz w:val="22"/>
                <w:szCs w:val="22"/>
                <w:lang w:eastAsia="lv-LV"/>
              </w:rPr>
              <w:t>palīgstrādnieki, mazumtirdzniecības</w:t>
            </w:r>
            <w:r w:rsidRPr="00C83B0D">
              <w:rPr>
                <w:sz w:val="22"/>
                <w:szCs w:val="22"/>
                <w:lang w:eastAsia="lv-LV"/>
              </w:rPr>
              <w:t xml:space="preserve"> veikalu pārdevēji, apkopēji).</w:t>
            </w:r>
          </w:p>
          <w:p w:rsidR="009A095A" w:rsidRPr="008E74E9" w:rsidRDefault="009A095A" w:rsidP="0033455F">
            <w:pPr>
              <w:numPr>
                <w:ilvl w:val="0"/>
                <w:numId w:val="10"/>
              </w:numPr>
              <w:ind w:left="180" w:hanging="180"/>
              <w:jc w:val="both"/>
              <w:rPr>
                <w:color w:val="000000"/>
                <w:sz w:val="23"/>
                <w:szCs w:val="23"/>
              </w:rPr>
            </w:pPr>
            <w:r w:rsidRPr="007102FB">
              <w:rPr>
                <w:b/>
                <w:bCs/>
                <w:sz w:val="22"/>
                <w:szCs w:val="22"/>
              </w:rPr>
              <w:t xml:space="preserve">Lielākais darbaspēka pieprasījums (pēc NVA reģistrēto vakanču skaita) </w:t>
            </w:r>
            <w:r>
              <w:rPr>
                <w:b/>
                <w:bCs/>
                <w:sz w:val="22"/>
                <w:szCs w:val="22"/>
              </w:rPr>
              <w:t>maijā</w:t>
            </w:r>
            <w:r w:rsidRPr="007102FB">
              <w:rPr>
                <w:b/>
                <w:bCs/>
                <w:sz w:val="22"/>
                <w:szCs w:val="22"/>
              </w:rPr>
              <w:t xml:space="preserve"> ir apstrādes rūpniecības, vairumtirdzniecības un mazumtirdzniecības, transporta un uzglabāšanas nozarēs.</w:t>
            </w:r>
          </w:p>
        </w:tc>
      </w:tr>
    </w:tbl>
    <w:p w:rsidR="009A095A" w:rsidRPr="00CC0A45" w:rsidRDefault="009A095A" w:rsidP="00FC6031">
      <w:pPr>
        <w:pStyle w:val="Heading2"/>
        <w:numPr>
          <w:ilvl w:val="1"/>
          <w:numId w:val="19"/>
        </w:numPr>
      </w:pPr>
      <w:bookmarkStart w:id="1" w:name="_Toc346283325"/>
      <w:r w:rsidRPr="00CC0A45">
        <w:t>Reģistrētā bezdarba līmenis un bezdarbnieku skaits Latvijā</w:t>
      </w:r>
      <w:bookmarkEnd w:id="1"/>
    </w:p>
    <w:p w:rsidR="009A095A" w:rsidRPr="00CC0A45" w:rsidRDefault="009A095A" w:rsidP="007B68F7">
      <w:pPr>
        <w:jc w:val="both"/>
      </w:pPr>
    </w:p>
    <w:p w:rsidR="009A095A" w:rsidRPr="00CC0A45" w:rsidRDefault="009A095A" w:rsidP="00BC559A">
      <w:pPr>
        <w:ind w:firstLine="720"/>
        <w:jc w:val="both"/>
      </w:pPr>
      <w:r w:rsidRPr="00CC0A45">
        <w:t xml:space="preserve">Reģistrētā bezdarba līmenis valstī 2013.gada maija beigās bija </w:t>
      </w:r>
      <w:r w:rsidRPr="00CC0A45">
        <w:rPr>
          <w:b/>
          <w:bCs/>
        </w:rPr>
        <w:t>9,9 %</w:t>
      </w:r>
      <w:r w:rsidRPr="00CC0A45">
        <w:t xml:space="preserve"> (bezdarbnieku īpatsvars ekonomiski aktīvo iedzīvotāju kopskaitā). </w:t>
      </w:r>
    </w:p>
    <w:tbl>
      <w:tblPr>
        <w:tblW w:w="9828" w:type="dxa"/>
        <w:tblInd w:w="-106" w:type="dxa"/>
        <w:tblLayout w:type="fixed"/>
        <w:tblLook w:val="00A0"/>
      </w:tblPr>
      <w:tblGrid>
        <w:gridCol w:w="4428"/>
        <w:gridCol w:w="5400"/>
      </w:tblGrid>
      <w:tr w:rsidR="009A095A" w:rsidRPr="00CC0A45">
        <w:trPr>
          <w:trHeight w:val="3204"/>
        </w:trPr>
        <w:tc>
          <w:tcPr>
            <w:tcW w:w="4428" w:type="dxa"/>
          </w:tcPr>
          <w:p w:rsidR="009A095A" w:rsidRPr="00CC0A45" w:rsidRDefault="009A095A" w:rsidP="008D0944">
            <w:pPr>
              <w:ind w:firstLine="720"/>
              <w:jc w:val="both"/>
            </w:pPr>
            <w:r w:rsidRPr="00CC0A45">
              <w:t xml:space="preserve">Zemākais bezdarba līmenis 2013.gada maijā reģistrēts Rīgas reģionā – </w:t>
            </w:r>
            <w:r w:rsidRPr="00CC0A45">
              <w:rPr>
                <w:b/>
                <w:bCs/>
              </w:rPr>
              <w:t>6,5%,</w:t>
            </w:r>
            <w:r w:rsidRPr="00CC0A45">
              <w:t xml:space="preserve"> augstākais bezdarba līmenis bija Latgales reģionā – </w:t>
            </w:r>
            <w:r w:rsidRPr="00CC0A45">
              <w:rPr>
                <w:b/>
                <w:bCs/>
              </w:rPr>
              <w:t>20,2%</w:t>
            </w:r>
            <w:r w:rsidRPr="00CC0A45">
              <w:t xml:space="preserve">. Kurzemes reģionā bezdarba līmenis maijā bija </w:t>
            </w:r>
            <w:r w:rsidRPr="00CC0A45">
              <w:rPr>
                <w:b/>
                <w:bCs/>
              </w:rPr>
              <w:t>10,5%</w:t>
            </w:r>
            <w:r w:rsidRPr="00CC0A45">
              <w:t xml:space="preserve">, Zemgales reģionā – </w:t>
            </w:r>
            <w:r w:rsidRPr="00CC0A45">
              <w:rPr>
                <w:b/>
                <w:bCs/>
              </w:rPr>
              <w:t>10,5%</w:t>
            </w:r>
            <w:r w:rsidRPr="00CC0A45">
              <w:t xml:space="preserve"> un Vidzemes reģionā – </w:t>
            </w:r>
            <w:r w:rsidRPr="00CC0A45">
              <w:rPr>
                <w:b/>
                <w:bCs/>
              </w:rPr>
              <w:t>11,7%</w:t>
            </w:r>
            <w:r w:rsidRPr="00CC0A45">
              <w:t>.</w:t>
            </w:r>
            <w:r w:rsidRPr="00CC0A45">
              <w:rPr>
                <w:b/>
                <w:bCs/>
              </w:rPr>
              <w:t xml:space="preserve"> </w:t>
            </w:r>
            <w:r w:rsidRPr="00CC0A45">
              <w:t>Maijā salīdzinot ar iepriekšējo mēnesi Vidzemes un Latgales reģionos bezdarba līmenis samazinājies par 0,8% punktiem, Kurzemes reģionā par 0,6%, Zemgales reģionā par 0,7%, Rīgas reģionā par 0,3% punktu.</w:t>
            </w:r>
          </w:p>
        </w:tc>
        <w:tc>
          <w:tcPr>
            <w:tcW w:w="5400" w:type="dxa"/>
          </w:tcPr>
          <w:p w:rsidR="009A095A" w:rsidRPr="00CC0A45" w:rsidRDefault="009A095A" w:rsidP="00AE1850">
            <w:pPr>
              <w:jc w:val="center"/>
              <w:rPr>
                <w:i/>
                <w:iCs/>
                <w:sz w:val="22"/>
                <w:szCs w:val="22"/>
              </w:rPr>
            </w:pPr>
            <w:r w:rsidRPr="00195D0C">
              <w:rPr>
                <w:i/>
                <w:iCs/>
                <w:noProof/>
                <w:sz w:val="22"/>
                <w:szCs w:val="22"/>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i1025" type="#_x0000_t75" style="width:258.75pt;height:166.5pt;visibility:visible">
                  <v:imagedata r:id="rId7" o:title=""/>
                </v:shape>
              </w:pict>
            </w:r>
          </w:p>
        </w:tc>
      </w:tr>
    </w:tbl>
    <w:p w:rsidR="009A095A" w:rsidRPr="00CC0A45" w:rsidRDefault="009A095A" w:rsidP="00AE1850">
      <w:pPr>
        <w:ind w:firstLine="720"/>
        <w:jc w:val="both"/>
        <w:rPr>
          <w:color w:val="FF0000"/>
        </w:rPr>
        <w:sectPr w:rsidR="009A095A" w:rsidRPr="00CC0A45" w:rsidSect="00EB5AE0">
          <w:footerReference w:type="default" r:id="rId8"/>
          <w:type w:val="continuous"/>
          <w:pgSz w:w="11905" w:h="16837"/>
          <w:pgMar w:top="607" w:right="1134" w:bottom="284" w:left="1134" w:header="456" w:footer="364" w:gutter="0"/>
          <w:cols w:space="720"/>
          <w:docGrid w:linePitch="360"/>
        </w:sectPr>
      </w:pPr>
      <w:r w:rsidRPr="00CC0A45">
        <w:t xml:space="preserve">Valsts lielākajās pilsētās bezdarba līmenis 2013.gada maijā bija: Rīgā – </w:t>
      </w:r>
      <w:r w:rsidRPr="00CC0A45">
        <w:rPr>
          <w:b/>
          <w:bCs/>
        </w:rPr>
        <w:t>6,1%</w:t>
      </w:r>
      <w:r w:rsidRPr="00CC0A45">
        <w:t xml:space="preserve">, Jelgavā – </w:t>
      </w:r>
      <w:r w:rsidRPr="00CC0A45">
        <w:rPr>
          <w:b/>
          <w:bCs/>
        </w:rPr>
        <w:t>7,3%</w:t>
      </w:r>
      <w:r w:rsidRPr="00CC0A45">
        <w:t xml:space="preserve">, Ventspilī – </w:t>
      </w:r>
      <w:r w:rsidRPr="00CC0A45">
        <w:rPr>
          <w:b/>
          <w:bCs/>
        </w:rPr>
        <w:t>7,9%</w:t>
      </w:r>
      <w:r w:rsidRPr="00CC0A45">
        <w:t xml:space="preserve">, Valmierā – </w:t>
      </w:r>
      <w:r w:rsidRPr="00CC0A45">
        <w:rPr>
          <w:b/>
          <w:bCs/>
        </w:rPr>
        <w:t>6,7%,</w:t>
      </w:r>
      <w:r w:rsidRPr="00CC0A45">
        <w:t xml:space="preserve"> Daugavpilī – </w:t>
      </w:r>
      <w:r w:rsidRPr="00CC0A45">
        <w:rPr>
          <w:b/>
          <w:bCs/>
        </w:rPr>
        <w:t>10,1%,</w:t>
      </w:r>
      <w:r w:rsidRPr="00CC0A45">
        <w:t xml:space="preserve"> Jūrmalā – </w:t>
      </w:r>
      <w:r w:rsidRPr="00CC0A45">
        <w:rPr>
          <w:b/>
          <w:bCs/>
        </w:rPr>
        <w:t>8,9%,</w:t>
      </w:r>
      <w:r w:rsidRPr="00CC0A45">
        <w:t xml:space="preserve"> Liepājā – </w:t>
      </w:r>
      <w:r w:rsidRPr="00CC0A45">
        <w:rPr>
          <w:b/>
          <w:bCs/>
        </w:rPr>
        <w:t>9,5%,</w:t>
      </w:r>
      <w:r w:rsidRPr="00CC0A45">
        <w:t xml:space="preserve"> Jēkabpilī – </w:t>
      </w:r>
      <w:r w:rsidRPr="00CC0A45">
        <w:rPr>
          <w:b/>
          <w:bCs/>
        </w:rPr>
        <w:t>12,8%,</w:t>
      </w:r>
      <w:r w:rsidRPr="00CC0A45">
        <w:t xml:space="preserve"> Rēzeknē – </w:t>
      </w:r>
      <w:r w:rsidRPr="00CC0A45">
        <w:rPr>
          <w:b/>
          <w:bCs/>
        </w:rPr>
        <w:t>18,8%</w:t>
      </w:r>
      <w:r w:rsidRPr="00CC0A45">
        <w:t xml:space="preserve">. </w:t>
      </w:r>
      <w:r w:rsidRPr="00CC0A45">
        <w:rPr>
          <w:color w:val="000000"/>
        </w:rPr>
        <w:t>Maijā reģistrētā bezdarba līmenis</w:t>
      </w:r>
      <w:r w:rsidRPr="00CC0A45">
        <w:t xml:space="preserve"> samazinājies Rīgā un Liepājā par 0,3% punktiem, Ventspilī par 0,5% punktiem, Rēzeknē par 1,0%, Valmierā par 0,7%, Jēkabpilī par 1,5%, Jelgavā 0,4% punktiem, Rīgā un Liepājas pilsētā par 0,3% punktiem. </w:t>
      </w:r>
    </w:p>
    <w:p w:rsidR="009A095A" w:rsidRPr="00CC0A45" w:rsidRDefault="009A095A" w:rsidP="00193457">
      <w:pPr>
        <w:jc w:val="center"/>
        <w:rPr>
          <w:i/>
          <w:iCs/>
          <w:sz w:val="22"/>
          <w:szCs w:val="22"/>
        </w:rPr>
      </w:pPr>
      <w:r w:rsidRPr="00CC0A45">
        <w:rPr>
          <w:i/>
          <w:iCs/>
          <w:sz w:val="22"/>
          <w:szCs w:val="22"/>
        </w:rPr>
        <w:t>Reģistrētā bezdarba līmenis perioda beigās, %</w:t>
      </w:r>
    </w:p>
    <w:tbl>
      <w:tblPr>
        <w:tblW w:w="5000" w:type="pct"/>
        <w:jc w:val="center"/>
        <w:tblLook w:val="0000"/>
      </w:tblPr>
      <w:tblGrid>
        <w:gridCol w:w="815"/>
        <w:gridCol w:w="849"/>
        <w:gridCol w:w="755"/>
        <w:gridCol w:w="755"/>
        <w:gridCol w:w="849"/>
        <w:gridCol w:w="660"/>
        <w:gridCol w:w="704"/>
        <w:gridCol w:w="743"/>
        <w:gridCol w:w="743"/>
        <w:gridCol w:w="743"/>
        <w:gridCol w:w="743"/>
        <w:gridCol w:w="743"/>
        <w:gridCol w:w="751"/>
      </w:tblGrid>
      <w:tr w:rsidR="009A095A" w:rsidRPr="00CC0A45">
        <w:trPr>
          <w:trHeight w:val="159"/>
          <w:jc w:val="center"/>
        </w:trPr>
        <w:tc>
          <w:tcPr>
            <w:tcW w:w="414" w:type="pct"/>
            <w:tcBorders>
              <w:top w:val="single" w:sz="4" w:space="0" w:color="000000"/>
              <w:left w:val="single" w:sz="4" w:space="0" w:color="000000"/>
              <w:bottom w:val="single" w:sz="4" w:space="0" w:color="000000"/>
            </w:tcBorders>
            <w:vAlign w:val="bottom"/>
          </w:tcPr>
          <w:p w:rsidR="009A095A" w:rsidRPr="00CC0A45" w:rsidRDefault="009A095A" w:rsidP="00476AAE">
            <w:pPr>
              <w:snapToGrid w:val="0"/>
              <w:jc w:val="both"/>
              <w:rPr>
                <w:sz w:val="18"/>
                <w:szCs w:val="18"/>
              </w:rPr>
            </w:pPr>
          </w:p>
        </w:tc>
        <w:tc>
          <w:tcPr>
            <w:tcW w:w="4586" w:type="pct"/>
            <w:gridSpan w:val="12"/>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193457">
            <w:pPr>
              <w:snapToGrid w:val="0"/>
              <w:jc w:val="center"/>
              <w:rPr>
                <w:i/>
                <w:iCs/>
                <w:sz w:val="22"/>
                <w:szCs w:val="22"/>
              </w:rPr>
            </w:pPr>
            <w:r w:rsidRPr="00CC0A45">
              <w:rPr>
                <w:i/>
                <w:iCs/>
                <w:sz w:val="22"/>
                <w:szCs w:val="22"/>
              </w:rPr>
              <w:t>Mēneši</w:t>
            </w:r>
          </w:p>
        </w:tc>
      </w:tr>
      <w:tr w:rsidR="009A095A" w:rsidRPr="00CC0A45">
        <w:trPr>
          <w:trHeight w:val="253"/>
          <w:jc w:val="center"/>
        </w:trPr>
        <w:tc>
          <w:tcPr>
            <w:tcW w:w="414" w:type="pct"/>
            <w:tcBorders>
              <w:top w:val="single" w:sz="4" w:space="0" w:color="000000"/>
              <w:left w:val="single" w:sz="4" w:space="0" w:color="000000"/>
              <w:bottom w:val="single" w:sz="4" w:space="0" w:color="000000"/>
            </w:tcBorders>
            <w:vAlign w:val="bottom"/>
          </w:tcPr>
          <w:p w:rsidR="009A095A" w:rsidRPr="00CC0A45" w:rsidRDefault="009A095A" w:rsidP="005C7D0B">
            <w:pPr>
              <w:snapToGrid w:val="0"/>
              <w:jc w:val="center"/>
              <w:rPr>
                <w:i/>
                <w:iCs/>
                <w:sz w:val="20"/>
                <w:szCs w:val="20"/>
              </w:rPr>
            </w:pPr>
            <w:r w:rsidRPr="00CC0A45">
              <w:rPr>
                <w:i/>
                <w:iCs/>
                <w:sz w:val="20"/>
                <w:szCs w:val="20"/>
              </w:rPr>
              <w:t>Gadi</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Jan</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Feb</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Mar</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Apr</w:t>
            </w:r>
          </w:p>
        </w:tc>
        <w:tc>
          <w:tcPr>
            <w:tcW w:w="335"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Mai</w:t>
            </w:r>
          </w:p>
        </w:tc>
        <w:tc>
          <w:tcPr>
            <w:tcW w:w="357"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Jūn</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Jūl</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Aug</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Sep</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Okt</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sz w:val="20"/>
                <w:szCs w:val="20"/>
              </w:rPr>
            </w:pPr>
            <w:r w:rsidRPr="00CC0A45">
              <w:rPr>
                <w:sz w:val="20"/>
                <w:szCs w:val="20"/>
              </w:rPr>
              <w:t>Nov</w:t>
            </w:r>
          </w:p>
        </w:tc>
        <w:tc>
          <w:tcPr>
            <w:tcW w:w="381"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193457">
            <w:pPr>
              <w:snapToGrid w:val="0"/>
              <w:jc w:val="center"/>
              <w:rPr>
                <w:sz w:val="20"/>
                <w:szCs w:val="20"/>
              </w:rPr>
            </w:pPr>
            <w:r w:rsidRPr="00CC0A45">
              <w:rPr>
                <w:sz w:val="20"/>
                <w:szCs w:val="20"/>
              </w:rPr>
              <w:t>Dec</w:t>
            </w:r>
          </w:p>
        </w:tc>
      </w:tr>
      <w:tr w:rsidR="009A095A" w:rsidRPr="00CC0A45">
        <w:trPr>
          <w:trHeight w:val="236"/>
          <w:jc w:val="center"/>
        </w:trPr>
        <w:tc>
          <w:tcPr>
            <w:tcW w:w="414" w:type="pct"/>
            <w:tcBorders>
              <w:left w:val="single" w:sz="4" w:space="0" w:color="000000"/>
              <w:bottom w:val="single" w:sz="4" w:space="0" w:color="000000"/>
            </w:tcBorders>
            <w:vAlign w:val="center"/>
          </w:tcPr>
          <w:p w:rsidR="009A095A" w:rsidRPr="00CC0A45" w:rsidRDefault="009A095A" w:rsidP="00193457">
            <w:pPr>
              <w:snapToGrid w:val="0"/>
              <w:jc w:val="center"/>
              <w:rPr>
                <w:b/>
                <w:bCs/>
                <w:sz w:val="20"/>
                <w:szCs w:val="20"/>
              </w:rPr>
            </w:pPr>
            <w:r w:rsidRPr="00CC0A45">
              <w:rPr>
                <w:b/>
                <w:bCs/>
                <w:sz w:val="20"/>
                <w:szCs w:val="20"/>
              </w:rPr>
              <w:t>2008</w:t>
            </w:r>
          </w:p>
        </w:tc>
        <w:tc>
          <w:tcPr>
            <w:tcW w:w="431"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5,0</w:t>
            </w:r>
          </w:p>
        </w:tc>
        <w:tc>
          <w:tcPr>
            <w:tcW w:w="383"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5,0</w:t>
            </w:r>
          </w:p>
        </w:tc>
        <w:tc>
          <w:tcPr>
            <w:tcW w:w="383"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4,9</w:t>
            </w:r>
          </w:p>
        </w:tc>
        <w:tc>
          <w:tcPr>
            <w:tcW w:w="431"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4,8</w:t>
            </w:r>
          </w:p>
        </w:tc>
        <w:tc>
          <w:tcPr>
            <w:tcW w:w="335"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4,8</w:t>
            </w:r>
          </w:p>
        </w:tc>
        <w:tc>
          <w:tcPr>
            <w:tcW w:w="357"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4,9</w:t>
            </w:r>
          </w:p>
        </w:tc>
        <w:tc>
          <w:tcPr>
            <w:tcW w:w="377"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5,1</w:t>
            </w:r>
          </w:p>
        </w:tc>
        <w:tc>
          <w:tcPr>
            <w:tcW w:w="377"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5,2</w:t>
            </w:r>
          </w:p>
        </w:tc>
        <w:tc>
          <w:tcPr>
            <w:tcW w:w="377"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5,3</w:t>
            </w:r>
          </w:p>
        </w:tc>
        <w:tc>
          <w:tcPr>
            <w:tcW w:w="377"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5,6</w:t>
            </w:r>
          </w:p>
        </w:tc>
        <w:tc>
          <w:tcPr>
            <w:tcW w:w="377" w:type="pct"/>
            <w:tcBorders>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6,1</w:t>
            </w:r>
          </w:p>
        </w:tc>
        <w:tc>
          <w:tcPr>
            <w:tcW w:w="381" w:type="pct"/>
            <w:tcBorders>
              <w:left w:val="single" w:sz="4" w:space="0" w:color="000000"/>
              <w:bottom w:val="single" w:sz="4" w:space="0" w:color="000000"/>
              <w:right w:val="single" w:sz="4" w:space="0" w:color="000000"/>
            </w:tcBorders>
            <w:vAlign w:val="center"/>
          </w:tcPr>
          <w:p w:rsidR="009A095A" w:rsidRPr="00CC0A45" w:rsidRDefault="009A095A" w:rsidP="00FA2DD0">
            <w:pPr>
              <w:snapToGrid w:val="0"/>
              <w:jc w:val="center"/>
              <w:rPr>
                <w:sz w:val="18"/>
                <w:szCs w:val="18"/>
              </w:rPr>
            </w:pPr>
            <w:r w:rsidRPr="00CC0A45">
              <w:rPr>
                <w:sz w:val="18"/>
                <w:szCs w:val="18"/>
              </w:rPr>
              <w:t>7,0</w:t>
            </w:r>
          </w:p>
        </w:tc>
      </w:tr>
      <w:tr w:rsidR="009A095A" w:rsidRPr="00CC0A45">
        <w:trPr>
          <w:trHeight w:val="125"/>
          <w:jc w:val="center"/>
        </w:trPr>
        <w:tc>
          <w:tcPr>
            <w:tcW w:w="414"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b/>
                <w:bCs/>
                <w:sz w:val="20"/>
                <w:szCs w:val="20"/>
              </w:rPr>
            </w:pPr>
            <w:r w:rsidRPr="00CC0A45">
              <w:rPr>
                <w:b/>
                <w:bCs/>
                <w:sz w:val="20"/>
                <w:szCs w:val="20"/>
              </w:rPr>
              <w:t>2009</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color w:val="000000"/>
                <w:sz w:val="18"/>
                <w:szCs w:val="18"/>
              </w:rPr>
            </w:pPr>
            <w:r w:rsidRPr="00CC0A45">
              <w:rPr>
                <w:color w:val="000000"/>
                <w:sz w:val="18"/>
                <w:szCs w:val="18"/>
              </w:rPr>
              <w:t>8,3</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9,5</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10,7</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11,0</w:t>
            </w:r>
          </w:p>
        </w:tc>
        <w:tc>
          <w:tcPr>
            <w:tcW w:w="335"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11,3</w:t>
            </w:r>
          </w:p>
        </w:tc>
        <w:tc>
          <w:tcPr>
            <w:tcW w:w="35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11,5</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11,8</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12,3</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13,2</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14,1</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15,1</w:t>
            </w:r>
          </w:p>
        </w:tc>
        <w:tc>
          <w:tcPr>
            <w:tcW w:w="381"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16,0</w:t>
            </w:r>
          </w:p>
        </w:tc>
      </w:tr>
      <w:tr w:rsidR="009A095A" w:rsidRPr="00CC0A45">
        <w:trPr>
          <w:trHeight w:val="172"/>
          <w:jc w:val="center"/>
        </w:trPr>
        <w:tc>
          <w:tcPr>
            <w:tcW w:w="414"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b/>
                <w:bCs/>
                <w:sz w:val="20"/>
                <w:szCs w:val="20"/>
              </w:rPr>
            </w:pPr>
            <w:r w:rsidRPr="00CC0A45">
              <w:rPr>
                <w:b/>
                <w:bCs/>
                <w:sz w:val="20"/>
                <w:szCs w:val="20"/>
              </w:rPr>
              <w:t>2010</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color w:val="000000"/>
                <w:sz w:val="18"/>
                <w:szCs w:val="18"/>
              </w:rPr>
            </w:pPr>
            <w:r w:rsidRPr="00CC0A45">
              <w:rPr>
                <w:color w:val="000000"/>
                <w:sz w:val="18"/>
                <w:szCs w:val="18"/>
              </w:rPr>
              <w:t>16,6</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17,1</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17,3</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16,7</w:t>
            </w:r>
          </w:p>
        </w:tc>
        <w:tc>
          <w:tcPr>
            <w:tcW w:w="335"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16,2</w:t>
            </w:r>
          </w:p>
        </w:tc>
        <w:tc>
          <w:tcPr>
            <w:tcW w:w="35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15,6</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15,3</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15,0</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14,6</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14,3</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14,3</w:t>
            </w:r>
          </w:p>
        </w:tc>
        <w:tc>
          <w:tcPr>
            <w:tcW w:w="381"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14,3</w:t>
            </w:r>
          </w:p>
        </w:tc>
      </w:tr>
      <w:tr w:rsidR="009A095A" w:rsidRPr="00CC0A45">
        <w:trPr>
          <w:trHeight w:val="204"/>
          <w:jc w:val="center"/>
        </w:trPr>
        <w:tc>
          <w:tcPr>
            <w:tcW w:w="414"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b/>
                <w:bCs/>
                <w:sz w:val="20"/>
                <w:szCs w:val="20"/>
              </w:rPr>
            </w:pPr>
            <w:r w:rsidRPr="00CC0A45">
              <w:rPr>
                <w:b/>
                <w:bCs/>
                <w:sz w:val="20"/>
                <w:szCs w:val="20"/>
              </w:rPr>
              <w:t>2011</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color w:val="000000"/>
                <w:sz w:val="18"/>
                <w:szCs w:val="18"/>
              </w:rPr>
            </w:pPr>
            <w:r w:rsidRPr="00CC0A45">
              <w:rPr>
                <w:color w:val="000000"/>
                <w:sz w:val="18"/>
                <w:szCs w:val="18"/>
              </w:rPr>
              <w:t>14,5</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14,5</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14,4</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13,9</w:t>
            </w:r>
          </w:p>
        </w:tc>
        <w:tc>
          <w:tcPr>
            <w:tcW w:w="335"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13,2</w:t>
            </w:r>
          </w:p>
        </w:tc>
        <w:tc>
          <w:tcPr>
            <w:tcW w:w="35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12,6</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12,1</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11,8</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11,6</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11,5</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11,5</w:t>
            </w:r>
          </w:p>
        </w:tc>
        <w:tc>
          <w:tcPr>
            <w:tcW w:w="381"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11,5</w:t>
            </w:r>
          </w:p>
        </w:tc>
      </w:tr>
      <w:tr w:rsidR="009A095A" w:rsidRPr="00CC0A45">
        <w:trPr>
          <w:trHeight w:val="405"/>
          <w:jc w:val="center"/>
        </w:trPr>
        <w:tc>
          <w:tcPr>
            <w:tcW w:w="414"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b/>
                <w:bCs/>
                <w:sz w:val="20"/>
                <w:szCs w:val="20"/>
              </w:rPr>
            </w:pPr>
            <w:r w:rsidRPr="00CC0A45">
              <w:rPr>
                <w:b/>
                <w:bCs/>
                <w:sz w:val="20"/>
                <w:szCs w:val="20"/>
              </w:rPr>
              <w:t>2012</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color w:val="000000"/>
                <w:sz w:val="18"/>
                <w:szCs w:val="18"/>
              </w:rPr>
            </w:pPr>
            <w:r w:rsidRPr="00CC0A45">
              <w:rPr>
                <w:color w:val="000000"/>
                <w:sz w:val="18"/>
                <w:szCs w:val="18"/>
              </w:rPr>
              <w:t>11,7</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11,8</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11,7</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11,3*/</w:t>
            </w:r>
          </w:p>
          <w:p w:rsidR="009A095A" w:rsidRPr="00CC0A45" w:rsidRDefault="009A095A" w:rsidP="00FA2DD0">
            <w:pPr>
              <w:snapToGrid w:val="0"/>
              <w:jc w:val="center"/>
              <w:rPr>
                <w:b/>
                <w:bCs/>
                <w:sz w:val="18"/>
                <w:szCs w:val="18"/>
              </w:rPr>
            </w:pPr>
            <w:r w:rsidRPr="00CC0A45">
              <w:rPr>
                <w:sz w:val="18"/>
                <w:szCs w:val="18"/>
              </w:rPr>
              <w:t>12,9**</w:t>
            </w:r>
          </w:p>
        </w:tc>
        <w:tc>
          <w:tcPr>
            <w:tcW w:w="335"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12,3</w:t>
            </w:r>
          </w:p>
        </w:tc>
        <w:tc>
          <w:tcPr>
            <w:tcW w:w="35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11,9</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11,6</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11,3</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11,0</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10,7</w:t>
            </w: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10,6</w:t>
            </w:r>
          </w:p>
        </w:tc>
        <w:tc>
          <w:tcPr>
            <w:tcW w:w="381"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10,5</w:t>
            </w:r>
          </w:p>
        </w:tc>
      </w:tr>
      <w:tr w:rsidR="009A095A" w:rsidRPr="00CC0A45">
        <w:trPr>
          <w:trHeight w:val="253"/>
          <w:jc w:val="center"/>
        </w:trPr>
        <w:tc>
          <w:tcPr>
            <w:tcW w:w="414" w:type="pct"/>
            <w:tcBorders>
              <w:top w:val="single" w:sz="4" w:space="0" w:color="000000"/>
              <w:left w:val="single" w:sz="4" w:space="0" w:color="000000"/>
              <w:bottom w:val="single" w:sz="4" w:space="0" w:color="000000"/>
            </w:tcBorders>
            <w:vAlign w:val="center"/>
          </w:tcPr>
          <w:p w:rsidR="009A095A" w:rsidRPr="00CC0A45" w:rsidRDefault="009A095A" w:rsidP="00193457">
            <w:pPr>
              <w:snapToGrid w:val="0"/>
              <w:jc w:val="center"/>
              <w:rPr>
                <w:b/>
                <w:bCs/>
                <w:sz w:val="20"/>
                <w:szCs w:val="20"/>
              </w:rPr>
            </w:pPr>
            <w:r w:rsidRPr="00CC0A45">
              <w:rPr>
                <w:b/>
                <w:bCs/>
                <w:sz w:val="20"/>
                <w:szCs w:val="20"/>
              </w:rPr>
              <w:t>2013</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color w:val="000000"/>
                <w:sz w:val="18"/>
                <w:szCs w:val="18"/>
              </w:rPr>
            </w:pPr>
            <w:r w:rsidRPr="00CC0A45">
              <w:rPr>
                <w:color w:val="000000"/>
                <w:sz w:val="18"/>
                <w:szCs w:val="18"/>
              </w:rPr>
              <w:t>10,9</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10,9</w:t>
            </w:r>
          </w:p>
        </w:tc>
        <w:tc>
          <w:tcPr>
            <w:tcW w:w="383"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10,8</w:t>
            </w:r>
          </w:p>
        </w:tc>
        <w:tc>
          <w:tcPr>
            <w:tcW w:w="431"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r w:rsidRPr="00CC0A45">
              <w:rPr>
                <w:sz w:val="18"/>
                <w:szCs w:val="18"/>
              </w:rPr>
              <w:t>10,4</w:t>
            </w:r>
          </w:p>
        </w:tc>
        <w:tc>
          <w:tcPr>
            <w:tcW w:w="335"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b/>
                <w:bCs/>
                <w:sz w:val="18"/>
                <w:szCs w:val="18"/>
              </w:rPr>
            </w:pPr>
            <w:r w:rsidRPr="00CC0A45">
              <w:rPr>
                <w:b/>
                <w:bCs/>
                <w:sz w:val="18"/>
                <w:szCs w:val="18"/>
              </w:rPr>
              <w:t>9,9</w:t>
            </w:r>
          </w:p>
        </w:tc>
        <w:tc>
          <w:tcPr>
            <w:tcW w:w="35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p>
        </w:tc>
        <w:tc>
          <w:tcPr>
            <w:tcW w:w="377" w:type="pct"/>
            <w:tcBorders>
              <w:top w:val="single" w:sz="4" w:space="0" w:color="000000"/>
              <w:left w:val="single" w:sz="4" w:space="0" w:color="000000"/>
              <w:bottom w:val="single" w:sz="4" w:space="0" w:color="000000"/>
            </w:tcBorders>
            <w:vAlign w:val="center"/>
          </w:tcPr>
          <w:p w:rsidR="009A095A" w:rsidRPr="00CC0A45" w:rsidRDefault="009A095A" w:rsidP="00FA2DD0">
            <w:pPr>
              <w:snapToGrid w:val="0"/>
              <w:jc w:val="center"/>
              <w:rPr>
                <w:sz w:val="18"/>
                <w:szCs w:val="18"/>
              </w:rPr>
            </w:pPr>
          </w:p>
        </w:tc>
        <w:tc>
          <w:tcPr>
            <w:tcW w:w="381"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FA2DD0">
            <w:pPr>
              <w:snapToGrid w:val="0"/>
              <w:jc w:val="center"/>
              <w:rPr>
                <w:b/>
                <w:bCs/>
                <w:sz w:val="18"/>
                <w:szCs w:val="18"/>
              </w:rPr>
            </w:pPr>
          </w:p>
        </w:tc>
      </w:tr>
      <w:tr w:rsidR="009A095A" w:rsidRPr="00CC0A45">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EA5BD2">
            <w:pPr>
              <w:jc w:val="both"/>
              <w:rPr>
                <w:b/>
                <w:bCs/>
                <w:sz w:val="18"/>
                <w:szCs w:val="18"/>
              </w:rPr>
            </w:pPr>
            <w:r w:rsidRPr="00CC0A45">
              <w:rPr>
                <w:color w:val="000000"/>
                <w:sz w:val="18"/>
                <w:szCs w:val="18"/>
              </w:rPr>
              <w:t>* Reģistrētā bezdarba līmenis valstī 2012.gada aprīļa beigās bija 11,3% (bezdarbnieku īpatsvars ekonomiski aktīvo iedzīvotāju kopskaitā pirms CSP veiktā pārrēķina atbilstoši tautas skaitīšanas datiem). Valstī bezdarba līmenis salīdzinājumā ar 2012.gada martu samazinājās par 0,4% punktiem.</w:t>
            </w:r>
          </w:p>
        </w:tc>
      </w:tr>
      <w:tr w:rsidR="009A095A" w:rsidRPr="00CC0A45">
        <w:trPr>
          <w:trHeight w:val="253"/>
          <w:jc w:val="center"/>
        </w:trPr>
        <w:tc>
          <w:tcPr>
            <w:tcW w:w="5000" w:type="pct"/>
            <w:gridSpan w:val="13"/>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193457">
            <w:pPr>
              <w:pStyle w:val="BlockText"/>
              <w:ind w:left="0" w:right="0" w:firstLine="17"/>
              <w:rPr>
                <w:b/>
                <w:bCs/>
                <w:sz w:val="18"/>
                <w:szCs w:val="18"/>
              </w:rPr>
            </w:pPr>
            <w:r w:rsidRPr="00CC0A45">
              <w:rPr>
                <w:rFonts w:ascii="Times New Roman" w:hAnsi="Times New Roman" w:cs="Times New Roman"/>
                <w:color w:val="000000"/>
                <w:sz w:val="18"/>
                <w:szCs w:val="18"/>
              </w:rPr>
              <w:t>** Ņemot vērā aktualizēto ekonomiski aktīvo iedzīvotāju skaitu, bezdarba līmenis 2012. gada aprīļa beigās ir 12,9 %, kas ir par 1,6 % punktiem augstāks, nekā rēķinot pēc iepriekš izmantotā ekonomiski aktīvo iedzīvotāju skaita. CSP aktualizētais ekonomiski aktīvo iedzīvotāju skaits tiks izmantots bezdarba līmeņa aprēķināšanai 2012.gada aprīlī un turpmākos mēnešos.</w:t>
            </w:r>
            <w:r w:rsidRPr="00CC0A45">
              <w:rPr>
                <w:b/>
                <w:bCs/>
                <w:sz w:val="18"/>
                <w:szCs w:val="18"/>
              </w:rPr>
              <w:t xml:space="preserve"> </w:t>
            </w:r>
          </w:p>
        </w:tc>
      </w:tr>
    </w:tbl>
    <w:p w:rsidR="009A095A" w:rsidRPr="00CC0A45" w:rsidRDefault="009A095A" w:rsidP="007B68F7">
      <w:pPr>
        <w:jc w:val="both"/>
        <w:rPr>
          <w:color w:val="000000"/>
          <w:sz w:val="10"/>
          <w:szCs w:val="10"/>
        </w:rPr>
      </w:pPr>
    </w:p>
    <w:p w:rsidR="009A095A" w:rsidRPr="00CC0A45" w:rsidRDefault="009A095A" w:rsidP="00542674">
      <w:pPr>
        <w:ind w:firstLine="720"/>
        <w:jc w:val="both"/>
      </w:pPr>
      <w:r w:rsidRPr="00CC0A45">
        <w:t xml:space="preserve">2013.gada maija beigās Nodarbinātības valsts aģentūrā (turpmāk – NVA) reģistrēti </w:t>
      </w:r>
      <w:r w:rsidRPr="00CC0A45">
        <w:rPr>
          <w:b/>
          <w:bCs/>
        </w:rPr>
        <w:t xml:space="preserve">97 769 </w:t>
      </w:r>
      <w:r w:rsidRPr="00CC0A45">
        <w:t xml:space="preserve">bezdarbnieki, mēneša laikā reģistrēto bezdarbnieku skaits valstī ir samazinājies par </w:t>
      </w:r>
      <w:r w:rsidRPr="00CC0A45">
        <w:rPr>
          <w:b/>
          <w:bCs/>
        </w:rPr>
        <w:t>4991</w:t>
      </w:r>
      <w:r w:rsidRPr="00CC0A45">
        <w:rPr>
          <w:sz w:val="28"/>
          <w:szCs w:val="28"/>
        </w:rPr>
        <w:t xml:space="preserve"> </w:t>
      </w:r>
      <w:r w:rsidRPr="00CC0A45">
        <w:t>cilvēkiem jeb 0,5% punktiem.</w:t>
      </w:r>
    </w:p>
    <w:p w:rsidR="009A095A" w:rsidRPr="00CC0A45" w:rsidRDefault="009A095A" w:rsidP="00542674">
      <w:pPr>
        <w:ind w:firstLine="720"/>
        <w:jc w:val="both"/>
        <w:rPr>
          <w:sz w:val="10"/>
          <w:szCs w:val="10"/>
        </w:rPr>
      </w:pPr>
    </w:p>
    <w:p w:rsidR="009A095A" w:rsidRPr="00CC0A45" w:rsidRDefault="009A095A" w:rsidP="00193457">
      <w:pPr>
        <w:jc w:val="center"/>
        <w:rPr>
          <w:i/>
          <w:iCs/>
          <w:sz w:val="22"/>
          <w:szCs w:val="22"/>
        </w:rPr>
      </w:pPr>
      <w:r w:rsidRPr="00CC0A45">
        <w:rPr>
          <w:i/>
          <w:iCs/>
          <w:sz w:val="22"/>
          <w:szCs w:val="22"/>
        </w:rPr>
        <w:t>Bezdarbnieku skaits (uz mēneša beigām)</w:t>
      </w:r>
    </w:p>
    <w:tbl>
      <w:tblPr>
        <w:tblW w:w="5000" w:type="pct"/>
        <w:jc w:val="center"/>
        <w:tblLook w:val="0000"/>
      </w:tblPr>
      <w:tblGrid>
        <w:gridCol w:w="676"/>
        <w:gridCol w:w="756"/>
        <w:gridCol w:w="756"/>
        <w:gridCol w:w="756"/>
        <w:gridCol w:w="757"/>
        <w:gridCol w:w="757"/>
        <w:gridCol w:w="757"/>
        <w:gridCol w:w="757"/>
        <w:gridCol w:w="757"/>
        <w:gridCol w:w="757"/>
        <w:gridCol w:w="757"/>
        <w:gridCol w:w="757"/>
        <w:gridCol w:w="853"/>
      </w:tblGrid>
      <w:tr w:rsidR="009A095A" w:rsidRPr="00CC0A45">
        <w:trPr>
          <w:trHeight w:val="175"/>
          <w:jc w:val="center"/>
        </w:trPr>
        <w:tc>
          <w:tcPr>
            <w:tcW w:w="343" w:type="pct"/>
            <w:tcBorders>
              <w:top w:val="single" w:sz="4" w:space="0" w:color="000000"/>
              <w:left w:val="single" w:sz="4" w:space="0" w:color="000000"/>
              <w:bottom w:val="single" w:sz="4" w:space="0" w:color="000000"/>
            </w:tcBorders>
            <w:vAlign w:val="bottom"/>
          </w:tcPr>
          <w:p w:rsidR="009A095A" w:rsidRPr="00CC0A45" w:rsidRDefault="009A095A" w:rsidP="00476AAE">
            <w:pPr>
              <w:snapToGrid w:val="0"/>
              <w:jc w:val="both"/>
            </w:pPr>
          </w:p>
        </w:tc>
        <w:tc>
          <w:tcPr>
            <w:tcW w:w="4657" w:type="pct"/>
            <w:gridSpan w:val="12"/>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193457">
            <w:pPr>
              <w:snapToGrid w:val="0"/>
              <w:jc w:val="center"/>
              <w:rPr>
                <w:i/>
                <w:iCs/>
                <w:sz w:val="22"/>
                <w:szCs w:val="22"/>
              </w:rPr>
            </w:pPr>
            <w:r w:rsidRPr="00CC0A45">
              <w:rPr>
                <w:i/>
                <w:iCs/>
                <w:sz w:val="22"/>
                <w:szCs w:val="22"/>
              </w:rPr>
              <w:t>Mēneši</w:t>
            </w:r>
          </w:p>
        </w:tc>
      </w:tr>
      <w:tr w:rsidR="009A095A" w:rsidRPr="00CC0A45">
        <w:trPr>
          <w:trHeight w:val="224"/>
          <w:jc w:val="center"/>
        </w:trPr>
        <w:tc>
          <w:tcPr>
            <w:tcW w:w="343"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i/>
                <w:iCs/>
                <w:sz w:val="23"/>
                <w:szCs w:val="23"/>
              </w:rPr>
            </w:pPr>
            <w:r w:rsidRPr="00CC0A45">
              <w:rPr>
                <w:i/>
                <w:iCs/>
                <w:sz w:val="23"/>
                <w:szCs w:val="23"/>
              </w:rPr>
              <w:t>Gadi</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Jan</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Feb</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ind w:left="-3" w:right="-3"/>
              <w:jc w:val="center"/>
              <w:rPr>
                <w:sz w:val="23"/>
                <w:szCs w:val="23"/>
              </w:rPr>
            </w:pPr>
            <w:r w:rsidRPr="00CC0A45">
              <w:rPr>
                <w:sz w:val="23"/>
                <w:szCs w:val="23"/>
              </w:rPr>
              <w:t>Mar</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Apr</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Mai</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Jūn</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Jūl</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Aug</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Sep</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Okt</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23"/>
                <w:szCs w:val="23"/>
              </w:rPr>
            </w:pPr>
            <w:r w:rsidRPr="00CC0A45">
              <w:rPr>
                <w:sz w:val="23"/>
                <w:szCs w:val="23"/>
              </w:rPr>
              <w:t>Nov</w:t>
            </w:r>
          </w:p>
        </w:tc>
        <w:tc>
          <w:tcPr>
            <w:tcW w:w="434"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D25948">
            <w:pPr>
              <w:snapToGrid w:val="0"/>
              <w:jc w:val="center"/>
              <w:rPr>
                <w:sz w:val="23"/>
                <w:szCs w:val="23"/>
              </w:rPr>
            </w:pPr>
            <w:r w:rsidRPr="00CC0A45">
              <w:rPr>
                <w:sz w:val="23"/>
                <w:szCs w:val="23"/>
              </w:rPr>
              <w:t>Dec</w:t>
            </w:r>
          </w:p>
        </w:tc>
      </w:tr>
      <w:tr w:rsidR="009A095A" w:rsidRPr="00CC0A45">
        <w:trPr>
          <w:trHeight w:val="169"/>
          <w:jc w:val="center"/>
        </w:trPr>
        <w:tc>
          <w:tcPr>
            <w:tcW w:w="343" w:type="pct"/>
            <w:tcBorders>
              <w:left w:val="single" w:sz="4" w:space="0" w:color="000000"/>
              <w:bottom w:val="single" w:sz="4" w:space="0" w:color="000000"/>
            </w:tcBorders>
            <w:vAlign w:val="center"/>
          </w:tcPr>
          <w:p w:rsidR="009A095A" w:rsidRPr="00CC0A45" w:rsidRDefault="009A095A" w:rsidP="00EA5BD2">
            <w:pPr>
              <w:snapToGrid w:val="0"/>
              <w:jc w:val="center"/>
              <w:rPr>
                <w:b/>
                <w:bCs/>
                <w:sz w:val="20"/>
                <w:szCs w:val="20"/>
              </w:rPr>
            </w:pPr>
            <w:r w:rsidRPr="00CC0A45">
              <w:rPr>
                <w:b/>
                <w:bCs/>
                <w:sz w:val="20"/>
                <w:szCs w:val="20"/>
              </w:rPr>
              <w:t>2008</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53325</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53429</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52806</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52897</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52213</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54012</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55436</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56333</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57644</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61049</w:t>
            </w:r>
          </w:p>
        </w:tc>
        <w:tc>
          <w:tcPr>
            <w:tcW w:w="384" w:type="pct"/>
            <w:tcBorders>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67065</w:t>
            </w:r>
          </w:p>
        </w:tc>
        <w:tc>
          <w:tcPr>
            <w:tcW w:w="434" w:type="pct"/>
            <w:tcBorders>
              <w:left w:val="single" w:sz="4" w:space="0" w:color="000000"/>
              <w:bottom w:val="single" w:sz="4" w:space="0" w:color="000000"/>
              <w:right w:val="single" w:sz="4" w:space="0" w:color="000000"/>
            </w:tcBorders>
            <w:vAlign w:val="center"/>
          </w:tcPr>
          <w:p w:rsidR="009A095A" w:rsidRPr="00CC0A45" w:rsidRDefault="009A095A" w:rsidP="00D25948">
            <w:pPr>
              <w:snapToGrid w:val="0"/>
              <w:jc w:val="center"/>
              <w:rPr>
                <w:sz w:val="18"/>
                <w:szCs w:val="18"/>
              </w:rPr>
            </w:pPr>
            <w:r w:rsidRPr="00CC0A45">
              <w:rPr>
                <w:sz w:val="18"/>
                <w:szCs w:val="18"/>
              </w:rPr>
              <w:t>76435</w:t>
            </w:r>
          </w:p>
        </w:tc>
      </w:tr>
      <w:tr w:rsidR="009A095A" w:rsidRPr="00CC0A45">
        <w:trPr>
          <w:trHeight w:val="216"/>
          <w:jc w:val="center"/>
        </w:trPr>
        <w:tc>
          <w:tcPr>
            <w:tcW w:w="343" w:type="pct"/>
            <w:tcBorders>
              <w:top w:val="single" w:sz="4" w:space="0" w:color="000000"/>
              <w:left w:val="single" w:sz="4" w:space="0" w:color="000000"/>
              <w:bottom w:val="single" w:sz="4" w:space="0" w:color="000000"/>
            </w:tcBorders>
            <w:vAlign w:val="center"/>
          </w:tcPr>
          <w:p w:rsidR="009A095A" w:rsidRPr="00CC0A45" w:rsidRDefault="009A095A" w:rsidP="00EA5BD2">
            <w:pPr>
              <w:snapToGrid w:val="0"/>
              <w:jc w:val="center"/>
              <w:rPr>
                <w:b/>
                <w:bCs/>
                <w:sz w:val="20"/>
                <w:szCs w:val="20"/>
              </w:rPr>
            </w:pPr>
            <w:r w:rsidRPr="00CC0A45">
              <w:rPr>
                <w:b/>
                <w:bCs/>
                <w:sz w:val="20"/>
                <w:szCs w:val="20"/>
              </w:rPr>
              <w:t>2009</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90436</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103731</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116768</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123127</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126595</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129269</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132519</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137586</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147754</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157897</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169236</w:t>
            </w:r>
          </w:p>
        </w:tc>
        <w:tc>
          <w:tcPr>
            <w:tcW w:w="434"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179235</w:t>
            </w:r>
          </w:p>
        </w:tc>
      </w:tr>
      <w:tr w:rsidR="009A095A" w:rsidRPr="00CC0A45">
        <w:trPr>
          <w:trHeight w:val="261"/>
          <w:jc w:val="center"/>
        </w:trPr>
        <w:tc>
          <w:tcPr>
            <w:tcW w:w="343" w:type="pct"/>
            <w:tcBorders>
              <w:top w:val="single" w:sz="4" w:space="0" w:color="000000"/>
              <w:left w:val="single" w:sz="4" w:space="0" w:color="000000"/>
              <w:bottom w:val="single" w:sz="4" w:space="0" w:color="000000"/>
            </w:tcBorders>
            <w:vAlign w:val="center"/>
          </w:tcPr>
          <w:p w:rsidR="009A095A" w:rsidRPr="00CC0A45" w:rsidRDefault="009A095A" w:rsidP="00EA5BD2">
            <w:pPr>
              <w:snapToGrid w:val="0"/>
              <w:jc w:val="center"/>
              <w:rPr>
                <w:b/>
                <w:bCs/>
                <w:sz w:val="20"/>
                <w:szCs w:val="20"/>
              </w:rPr>
            </w:pPr>
            <w:r w:rsidRPr="00CC0A45">
              <w:rPr>
                <w:b/>
                <w:bCs/>
                <w:sz w:val="20"/>
                <w:szCs w:val="20"/>
              </w:rPr>
              <w:t>2010</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186295</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192032</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194253</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189881</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183476</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176879</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173301</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169676</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165386</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162497</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161816</w:t>
            </w:r>
          </w:p>
        </w:tc>
        <w:tc>
          <w:tcPr>
            <w:tcW w:w="434"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162463</w:t>
            </w:r>
          </w:p>
        </w:tc>
      </w:tr>
      <w:tr w:rsidR="009A095A" w:rsidRPr="00CC0A45">
        <w:trPr>
          <w:trHeight w:val="199"/>
          <w:jc w:val="center"/>
        </w:trPr>
        <w:tc>
          <w:tcPr>
            <w:tcW w:w="343" w:type="pct"/>
            <w:tcBorders>
              <w:top w:val="single" w:sz="4" w:space="0" w:color="000000"/>
              <w:left w:val="single" w:sz="4" w:space="0" w:color="000000"/>
              <w:bottom w:val="single" w:sz="4" w:space="0" w:color="000000"/>
            </w:tcBorders>
            <w:vAlign w:val="center"/>
          </w:tcPr>
          <w:p w:rsidR="009A095A" w:rsidRPr="00CC0A45" w:rsidRDefault="009A095A" w:rsidP="00EA5BD2">
            <w:pPr>
              <w:snapToGrid w:val="0"/>
              <w:jc w:val="center"/>
              <w:rPr>
                <w:b/>
                <w:bCs/>
                <w:sz w:val="20"/>
                <w:szCs w:val="20"/>
              </w:rPr>
            </w:pPr>
            <w:r w:rsidRPr="00CC0A45">
              <w:rPr>
                <w:b/>
                <w:bCs/>
                <w:sz w:val="20"/>
                <w:szCs w:val="20"/>
              </w:rPr>
              <w:t>2011</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164551</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164880</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163454</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157857</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149600</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142428</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137638</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134175</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131659</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130541</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130240</w:t>
            </w:r>
          </w:p>
        </w:tc>
        <w:tc>
          <w:tcPr>
            <w:tcW w:w="434"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130296</w:t>
            </w:r>
          </w:p>
        </w:tc>
      </w:tr>
      <w:tr w:rsidR="009A095A" w:rsidRPr="00CC0A45">
        <w:trPr>
          <w:trHeight w:val="170"/>
          <w:jc w:val="center"/>
        </w:trPr>
        <w:tc>
          <w:tcPr>
            <w:tcW w:w="343" w:type="pct"/>
            <w:tcBorders>
              <w:top w:val="single" w:sz="4" w:space="0" w:color="000000"/>
              <w:left w:val="single" w:sz="4" w:space="0" w:color="000000"/>
              <w:bottom w:val="single" w:sz="4" w:space="0" w:color="000000"/>
            </w:tcBorders>
            <w:vAlign w:val="center"/>
          </w:tcPr>
          <w:p w:rsidR="009A095A" w:rsidRPr="00CC0A45" w:rsidRDefault="009A095A" w:rsidP="00EA5BD2">
            <w:pPr>
              <w:snapToGrid w:val="0"/>
              <w:jc w:val="center"/>
              <w:rPr>
                <w:b/>
                <w:bCs/>
                <w:sz w:val="20"/>
                <w:szCs w:val="20"/>
              </w:rPr>
            </w:pPr>
            <w:r w:rsidRPr="00CC0A45">
              <w:rPr>
                <w:b/>
                <w:bCs/>
                <w:sz w:val="20"/>
                <w:szCs w:val="20"/>
              </w:rPr>
              <w:t>2012</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132575</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133413</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132158</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127783</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121994</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117606</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114689</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111542</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108322</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105670</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104414</w:t>
            </w:r>
          </w:p>
        </w:tc>
        <w:tc>
          <w:tcPr>
            <w:tcW w:w="434"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104052</w:t>
            </w:r>
          </w:p>
        </w:tc>
      </w:tr>
      <w:tr w:rsidR="009A095A" w:rsidRPr="00CC0A45">
        <w:trPr>
          <w:trHeight w:val="226"/>
          <w:jc w:val="center"/>
        </w:trPr>
        <w:tc>
          <w:tcPr>
            <w:tcW w:w="343" w:type="pct"/>
            <w:tcBorders>
              <w:top w:val="single" w:sz="4" w:space="0" w:color="000000"/>
              <w:left w:val="single" w:sz="4" w:space="0" w:color="000000"/>
              <w:bottom w:val="single" w:sz="4" w:space="0" w:color="000000"/>
            </w:tcBorders>
            <w:vAlign w:val="center"/>
          </w:tcPr>
          <w:p w:rsidR="009A095A" w:rsidRPr="00CC0A45" w:rsidRDefault="009A095A" w:rsidP="00EA5BD2">
            <w:pPr>
              <w:snapToGrid w:val="0"/>
              <w:jc w:val="center"/>
              <w:rPr>
                <w:b/>
                <w:bCs/>
                <w:sz w:val="20"/>
                <w:szCs w:val="20"/>
              </w:rPr>
            </w:pPr>
            <w:r w:rsidRPr="00CC0A45">
              <w:rPr>
                <w:b/>
                <w:bCs/>
                <w:sz w:val="20"/>
                <w:szCs w:val="20"/>
              </w:rPr>
              <w:t>2013</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107488</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107687</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107063</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r w:rsidRPr="00CC0A45">
              <w:rPr>
                <w:sz w:val="18"/>
                <w:szCs w:val="18"/>
              </w:rPr>
              <w:t>102760</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b/>
                <w:bCs/>
                <w:sz w:val="18"/>
                <w:szCs w:val="18"/>
              </w:rPr>
            </w:pPr>
            <w:r w:rsidRPr="00CC0A45">
              <w:rPr>
                <w:b/>
                <w:bCs/>
                <w:sz w:val="18"/>
                <w:szCs w:val="18"/>
              </w:rPr>
              <w:t>97769</w:t>
            </w: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p>
        </w:tc>
        <w:tc>
          <w:tcPr>
            <w:tcW w:w="384" w:type="pct"/>
            <w:tcBorders>
              <w:top w:val="single" w:sz="4" w:space="0" w:color="000000"/>
              <w:left w:val="single" w:sz="4" w:space="0" w:color="000000"/>
              <w:bottom w:val="single" w:sz="4" w:space="0" w:color="000000"/>
            </w:tcBorders>
            <w:vAlign w:val="center"/>
          </w:tcPr>
          <w:p w:rsidR="009A095A" w:rsidRPr="00CC0A45" w:rsidRDefault="009A095A" w:rsidP="00D25948">
            <w:pPr>
              <w:snapToGrid w:val="0"/>
              <w:jc w:val="center"/>
              <w:rPr>
                <w:sz w:val="18"/>
                <w:szCs w:val="18"/>
              </w:rPr>
            </w:pPr>
          </w:p>
        </w:tc>
        <w:tc>
          <w:tcPr>
            <w:tcW w:w="434"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D25948">
            <w:pPr>
              <w:snapToGrid w:val="0"/>
              <w:jc w:val="center"/>
              <w:rPr>
                <w:b/>
                <w:bCs/>
                <w:sz w:val="18"/>
                <w:szCs w:val="18"/>
              </w:rPr>
            </w:pPr>
          </w:p>
        </w:tc>
      </w:tr>
    </w:tbl>
    <w:p w:rsidR="009A095A" w:rsidRPr="00CC0A45" w:rsidRDefault="009A095A" w:rsidP="00AD5EBE">
      <w:pPr>
        <w:ind w:firstLine="567"/>
        <w:jc w:val="both"/>
        <w:rPr>
          <w:sz w:val="10"/>
          <w:szCs w:val="10"/>
        </w:rPr>
      </w:pPr>
    </w:p>
    <w:tbl>
      <w:tblPr>
        <w:tblW w:w="10632" w:type="dxa"/>
        <w:tblInd w:w="-106" w:type="dxa"/>
        <w:tblLayout w:type="fixed"/>
        <w:tblLook w:val="00A0"/>
      </w:tblPr>
      <w:tblGrid>
        <w:gridCol w:w="4678"/>
        <w:gridCol w:w="5954"/>
      </w:tblGrid>
      <w:tr w:rsidR="009A095A" w:rsidRPr="00CC0A45">
        <w:trPr>
          <w:trHeight w:val="2971"/>
        </w:trPr>
        <w:tc>
          <w:tcPr>
            <w:tcW w:w="4678" w:type="dxa"/>
          </w:tcPr>
          <w:p w:rsidR="009A095A" w:rsidRPr="00CC0A45" w:rsidRDefault="009A095A" w:rsidP="00567669">
            <w:pPr>
              <w:ind w:firstLine="720"/>
              <w:jc w:val="both"/>
            </w:pPr>
            <w:r w:rsidRPr="00CC0A45">
              <w:rPr>
                <w:b/>
                <w:bCs/>
              </w:rPr>
              <w:t xml:space="preserve">Bezdarbnieka statuss 2013.gada janvārī – maijā piešķirts 46791 </w:t>
            </w:r>
            <w:r w:rsidRPr="00CC0A45">
              <w:t>personām.</w:t>
            </w:r>
          </w:p>
          <w:p w:rsidR="009A095A" w:rsidRPr="00CC0A45" w:rsidRDefault="009A095A" w:rsidP="002D21A6">
            <w:pPr>
              <w:tabs>
                <w:tab w:val="left" w:pos="4468"/>
              </w:tabs>
              <w:ind w:firstLine="720"/>
              <w:jc w:val="both"/>
              <w:rPr>
                <w:color w:val="FF0000"/>
              </w:rPr>
            </w:pPr>
            <w:r w:rsidRPr="00CC0A45">
              <w:t>Lielākais bezdarbnieka statusa piešķiršanas skaits 2013.g. janvārī – maijā sadalījumā pēc pēdējās nodarbošanās profesijas: mazumtirdzniecības veikala pārdevējs – 2247, palīgstrādnieks – 2229, apkopējs – 1080, būvstrādnieks – 803, pārdevējs konsultants – 801, sētnieks – 638, automobiļa vadītājs – 637.</w:t>
            </w:r>
          </w:p>
        </w:tc>
        <w:tc>
          <w:tcPr>
            <w:tcW w:w="5954" w:type="dxa"/>
          </w:tcPr>
          <w:p w:rsidR="009A095A" w:rsidRPr="00CC0A45" w:rsidRDefault="009A095A" w:rsidP="00567669">
            <w:pPr>
              <w:jc w:val="both"/>
              <w:rPr>
                <w:b/>
                <w:bCs/>
              </w:rPr>
            </w:pPr>
            <w:r w:rsidRPr="00195D0C">
              <w:rPr>
                <w:b/>
                <w:bCs/>
                <w:noProof/>
                <w:lang w:eastAsia="lv-LV"/>
              </w:rPr>
              <w:pict>
                <v:shape id="Picture 2" o:spid="_x0000_i1026" type="#_x0000_t75" style="width:309.75pt;height:2in;visibility:visible">
                  <v:imagedata r:id="rId9" o:title=""/>
                </v:shape>
              </w:pict>
            </w:r>
          </w:p>
        </w:tc>
      </w:tr>
      <w:tr w:rsidR="009A095A" w:rsidRPr="00CC0A45">
        <w:trPr>
          <w:trHeight w:val="3116"/>
        </w:trPr>
        <w:tc>
          <w:tcPr>
            <w:tcW w:w="4678" w:type="dxa"/>
          </w:tcPr>
          <w:p w:rsidR="009A095A" w:rsidRPr="00CC0A45" w:rsidRDefault="009A095A" w:rsidP="009E218A">
            <w:pPr>
              <w:tabs>
                <w:tab w:val="left" w:pos="4468"/>
              </w:tabs>
              <w:ind w:firstLine="720"/>
              <w:jc w:val="both"/>
              <w:rPr>
                <w:b/>
                <w:bCs/>
              </w:rPr>
            </w:pPr>
          </w:p>
          <w:p w:rsidR="009A095A" w:rsidRPr="00CC0A45" w:rsidRDefault="009A095A" w:rsidP="009E218A">
            <w:pPr>
              <w:tabs>
                <w:tab w:val="left" w:pos="4468"/>
              </w:tabs>
              <w:ind w:firstLine="720"/>
              <w:jc w:val="both"/>
            </w:pPr>
            <w:r w:rsidRPr="00CC0A45">
              <w:rPr>
                <w:b/>
                <w:bCs/>
              </w:rPr>
              <w:t>Bezdarbnieka statusu 2013.gada janvārī - maijā zaudējušas</w:t>
            </w:r>
            <w:r w:rsidRPr="00CC0A45">
              <w:rPr>
                <w:sz w:val="28"/>
                <w:szCs w:val="28"/>
              </w:rPr>
              <w:t xml:space="preserve"> </w:t>
            </w:r>
            <w:r w:rsidRPr="00CC0A45">
              <w:rPr>
                <w:b/>
                <w:bCs/>
              </w:rPr>
              <w:t xml:space="preserve">53599 </w:t>
            </w:r>
            <w:r w:rsidRPr="00CC0A45">
              <w:t>personas, no tām:</w:t>
            </w:r>
          </w:p>
          <w:p w:rsidR="009A095A" w:rsidRPr="00CC0A45" w:rsidRDefault="009A095A" w:rsidP="005C6D76">
            <w:pPr>
              <w:numPr>
                <w:ilvl w:val="0"/>
                <w:numId w:val="3"/>
              </w:numPr>
            </w:pPr>
            <w:r w:rsidRPr="00CC0A45">
              <w:t xml:space="preserve">darbā iekārtojušās </w:t>
            </w:r>
            <w:r w:rsidRPr="00CC0A45">
              <w:rPr>
                <w:b/>
                <w:bCs/>
              </w:rPr>
              <w:t xml:space="preserve">– 26211 </w:t>
            </w:r>
            <w:r w:rsidRPr="00CC0A45">
              <w:t>(48,9%) personas;</w:t>
            </w:r>
          </w:p>
          <w:p w:rsidR="009A095A" w:rsidRPr="00CC0A45" w:rsidRDefault="009A095A" w:rsidP="005C6D76">
            <w:pPr>
              <w:numPr>
                <w:ilvl w:val="0"/>
                <w:numId w:val="3"/>
              </w:numPr>
            </w:pPr>
            <w:r w:rsidRPr="00CC0A45">
              <w:t xml:space="preserve">nav pildījušas bezdarbnieka pienākumus – </w:t>
            </w:r>
            <w:r w:rsidRPr="00CC0A45">
              <w:rPr>
                <w:b/>
                <w:bCs/>
              </w:rPr>
              <w:t xml:space="preserve">22146 </w:t>
            </w:r>
            <w:r w:rsidRPr="00CC0A45">
              <w:t>(41,3%)</w:t>
            </w:r>
            <w:r w:rsidRPr="00CC0A45">
              <w:rPr>
                <w:sz w:val="28"/>
                <w:szCs w:val="28"/>
              </w:rPr>
              <w:t xml:space="preserve"> </w:t>
            </w:r>
            <w:r w:rsidRPr="00CC0A45">
              <w:t>personas.</w:t>
            </w:r>
          </w:p>
          <w:p w:rsidR="009A095A" w:rsidRPr="00CC0A45" w:rsidRDefault="009A095A" w:rsidP="00567669">
            <w:pPr>
              <w:jc w:val="both"/>
              <w:rPr>
                <w:b/>
                <w:bCs/>
              </w:rPr>
            </w:pPr>
          </w:p>
        </w:tc>
        <w:tc>
          <w:tcPr>
            <w:tcW w:w="5954" w:type="dxa"/>
          </w:tcPr>
          <w:p w:rsidR="009A095A" w:rsidRPr="00CC0A45" w:rsidRDefault="009A095A" w:rsidP="00567669">
            <w:pPr>
              <w:jc w:val="both"/>
              <w:rPr>
                <w:b/>
                <w:bCs/>
              </w:rPr>
            </w:pPr>
            <w:r w:rsidRPr="00195D0C">
              <w:rPr>
                <w:b/>
                <w:bCs/>
                <w:noProof/>
                <w:lang w:eastAsia="lv-LV"/>
              </w:rPr>
              <w:pict>
                <v:shape id="Picture 3" o:spid="_x0000_i1027" type="#_x0000_t75" style="width:289.5pt;height:149.25pt;visibility:visible">
                  <v:imagedata r:id="rId10" o:title=""/>
                </v:shape>
              </w:pict>
            </w:r>
          </w:p>
        </w:tc>
      </w:tr>
    </w:tbl>
    <w:p w:rsidR="009A095A" w:rsidRPr="00CC0A45" w:rsidRDefault="009A095A" w:rsidP="00BC559A">
      <w:pPr>
        <w:ind w:firstLine="720"/>
        <w:jc w:val="both"/>
      </w:pPr>
    </w:p>
    <w:p w:rsidR="009A095A" w:rsidRPr="00CC0A45" w:rsidRDefault="009A095A" w:rsidP="00BC559A">
      <w:pPr>
        <w:ind w:firstLine="720"/>
        <w:jc w:val="both"/>
      </w:pPr>
    </w:p>
    <w:p w:rsidR="009A095A" w:rsidRPr="00CC0A45" w:rsidRDefault="009A095A" w:rsidP="00BC559A">
      <w:pPr>
        <w:ind w:firstLine="720"/>
        <w:jc w:val="both"/>
      </w:pPr>
    </w:p>
    <w:p w:rsidR="009A095A" w:rsidRPr="00CC0A45" w:rsidRDefault="009A095A" w:rsidP="00BC559A">
      <w:pPr>
        <w:ind w:firstLine="720"/>
        <w:jc w:val="both"/>
      </w:pPr>
    </w:p>
    <w:p w:rsidR="009A095A" w:rsidRPr="00CC0A45" w:rsidRDefault="009A095A" w:rsidP="00BC559A">
      <w:pPr>
        <w:ind w:firstLine="720"/>
        <w:jc w:val="both"/>
      </w:pPr>
    </w:p>
    <w:p w:rsidR="009A095A" w:rsidRPr="00CC0A45" w:rsidRDefault="009A095A" w:rsidP="00BC559A">
      <w:pPr>
        <w:ind w:firstLine="720"/>
        <w:jc w:val="both"/>
        <w:rPr>
          <w:lang w:eastAsia="ko-KR"/>
        </w:rPr>
      </w:pPr>
    </w:p>
    <w:p w:rsidR="009A095A" w:rsidRPr="00CC0A45" w:rsidRDefault="009A095A" w:rsidP="005827F9">
      <w:pPr>
        <w:pStyle w:val="Heading2"/>
        <w:numPr>
          <w:ilvl w:val="1"/>
          <w:numId w:val="19"/>
        </w:numPr>
      </w:pPr>
      <w:bookmarkStart w:id="2" w:name="_Toc346283326"/>
      <w:r w:rsidRPr="00CC0A45">
        <w:t>Bezdarbnieka statistiskais portrets</w:t>
      </w:r>
      <w:bookmarkEnd w:id="2"/>
    </w:p>
    <w:p w:rsidR="009A095A" w:rsidRPr="00CC0A45" w:rsidRDefault="009A095A" w:rsidP="005709F8"/>
    <w:tbl>
      <w:tblPr>
        <w:tblW w:w="0" w:type="auto"/>
        <w:tblInd w:w="-106" w:type="dxa"/>
        <w:tblLayout w:type="fixed"/>
        <w:tblLook w:val="00A0"/>
      </w:tblPr>
      <w:tblGrid>
        <w:gridCol w:w="5637"/>
        <w:gridCol w:w="4216"/>
      </w:tblGrid>
      <w:tr w:rsidR="009A095A" w:rsidRPr="00CC0A45">
        <w:tc>
          <w:tcPr>
            <w:tcW w:w="5637" w:type="dxa"/>
          </w:tcPr>
          <w:p w:rsidR="009A095A" w:rsidRPr="00CC0A45" w:rsidRDefault="009A095A" w:rsidP="005709F8">
            <w:pPr>
              <w:ind w:firstLine="360"/>
              <w:jc w:val="both"/>
            </w:pPr>
            <w:r w:rsidRPr="00CC0A45">
              <w:t xml:space="preserve">No reģistrēto bezdarbnieku kopskaita (97 769) 2013.gada maija beigās </w:t>
            </w:r>
            <w:r w:rsidRPr="00CC0A45">
              <w:rPr>
                <w:b/>
                <w:bCs/>
              </w:rPr>
              <w:t>56,2%</w:t>
            </w:r>
            <w:r w:rsidRPr="00CC0A45">
              <w:t xml:space="preserve"> (skaits – 54921) bija sievietes un </w:t>
            </w:r>
            <w:r w:rsidRPr="00CC0A45">
              <w:rPr>
                <w:b/>
                <w:bCs/>
              </w:rPr>
              <w:t>43,8%</w:t>
            </w:r>
            <w:r w:rsidRPr="00CC0A45">
              <w:t xml:space="preserve"> (skaits – 42848) vīrieši.</w:t>
            </w:r>
          </w:p>
          <w:p w:rsidR="009A095A" w:rsidRPr="00CC0A45" w:rsidRDefault="009A095A" w:rsidP="00F87557">
            <w:pPr>
              <w:ind w:firstLine="360"/>
              <w:jc w:val="both"/>
            </w:pPr>
            <w:r w:rsidRPr="00CC0A45">
              <w:rPr>
                <w:b/>
                <w:bCs/>
              </w:rPr>
              <w:t>Reģistrēto bezdarbnieku skaits sadalījumā pa profesijām pēc pēdējās nodarbošanās 2013.gada maija beigās</w:t>
            </w:r>
            <w:r w:rsidRPr="00CC0A45">
              <w:t xml:space="preserve"> (lielākais skaits): palīgstrādnieks </w:t>
            </w:r>
            <w:r w:rsidRPr="00CC0A45">
              <w:rPr>
                <w:lang w:eastAsia="ko-KR"/>
              </w:rPr>
              <w:t xml:space="preserve">– </w:t>
            </w:r>
            <w:r w:rsidRPr="00CC0A45">
              <w:rPr>
                <w:b/>
                <w:bCs/>
                <w:lang w:eastAsia="ko-KR"/>
              </w:rPr>
              <w:t xml:space="preserve">5971 </w:t>
            </w:r>
            <w:r w:rsidRPr="00CC0A45">
              <w:rPr>
                <w:lang w:eastAsia="ko-KR"/>
              </w:rPr>
              <w:t>(6,1 %),</w:t>
            </w:r>
            <w:r w:rsidRPr="00CC0A45">
              <w:rPr>
                <w:color w:val="FF0000"/>
                <w:lang w:eastAsia="ko-KR"/>
              </w:rPr>
              <w:t xml:space="preserve"> </w:t>
            </w:r>
            <w:r w:rsidRPr="00CC0A45">
              <w:rPr>
                <w:lang w:eastAsia="ko-KR"/>
              </w:rPr>
              <w:t xml:space="preserve">mazumtirdzniecības veikala pārdevējs – </w:t>
            </w:r>
            <w:r w:rsidRPr="00CC0A45">
              <w:rPr>
                <w:b/>
                <w:bCs/>
                <w:lang w:eastAsia="ko-KR"/>
              </w:rPr>
              <w:t xml:space="preserve">4414 </w:t>
            </w:r>
            <w:r w:rsidRPr="00CC0A45">
              <w:rPr>
                <w:lang w:eastAsia="ko-KR"/>
              </w:rPr>
              <w:t xml:space="preserve">(4,5%), apkopējs – </w:t>
            </w:r>
            <w:r w:rsidRPr="00CC0A45">
              <w:rPr>
                <w:b/>
                <w:bCs/>
                <w:lang w:eastAsia="ko-KR"/>
              </w:rPr>
              <w:t xml:space="preserve">2948 </w:t>
            </w:r>
            <w:r w:rsidRPr="00CC0A45">
              <w:rPr>
                <w:lang w:eastAsia="ko-KR"/>
              </w:rPr>
              <w:t>(3%),</w:t>
            </w:r>
            <w:r w:rsidRPr="00CC0A45">
              <w:rPr>
                <w:color w:val="FF0000"/>
                <w:lang w:eastAsia="ko-KR"/>
              </w:rPr>
              <w:t xml:space="preserve"> </w:t>
            </w:r>
            <w:r w:rsidRPr="00CC0A45">
              <w:rPr>
                <w:lang w:eastAsia="ko-KR"/>
              </w:rPr>
              <w:t xml:space="preserve">sētnieks – </w:t>
            </w:r>
            <w:r w:rsidRPr="00CC0A45">
              <w:rPr>
                <w:b/>
                <w:bCs/>
                <w:lang w:eastAsia="ko-KR"/>
              </w:rPr>
              <w:t>1634</w:t>
            </w:r>
            <w:r w:rsidRPr="00CC0A45">
              <w:rPr>
                <w:lang w:eastAsia="ko-KR"/>
              </w:rPr>
              <w:t xml:space="preserve">, apkures/krāšņu kurinātājs – </w:t>
            </w:r>
            <w:r w:rsidRPr="00CC0A45">
              <w:rPr>
                <w:b/>
                <w:bCs/>
                <w:lang w:eastAsia="ko-KR"/>
              </w:rPr>
              <w:t>1037</w:t>
            </w:r>
            <w:r w:rsidRPr="00CC0A45">
              <w:rPr>
                <w:lang w:eastAsia="ko-KR"/>
              </w:rPr>
              <w:t>,</w:t>
            </w:r>
            <w:r w:rsidRPr="00CC0A45">
              <w:rPr>
                <w:color w:val="FF0000"/>
                <w:lang w:eastAsia="ko-KR"/>
              </w:rPr>
              <w:t xml:space="preserve"> </w:t>
            </w:r>
            <w:r w:rsidRPr="00CC0A45">
              <w:rPr>
                <w:lang w:eastAsia="ko-KR"/>
              </w:rPr>
              <w:t>automobiļa vadītājs –</w:t>
            </w:r>
            <w:r w:rsidRPr="00CC0A45">
              <w:rPr>
                <w:b/>
                <w:bCs/>
                <w:lang w:eastAsia="ko-KR"/>
              </w:rPr>
              <w:t xml:space="preserve"> 1010</w:t>
            </w:r>
            <w:r w:rsidRPr="00CC0A45">
              <w:rPr>
                <w:lang w:eastAsia="ko-KR"/>
              </w:rPr>
              <w:t xml:space="preserve">, pārdevējs konsultants – </w:t>
            </w:r>
            <w:r w:rsidRPr="00CC0A45">
              <w:rPr>
                <w:b/>
                <w:bCs/>
                <w:lang w:eastAsia="ko-KR"/>
              </w:rPr>
              <w:t>986,</w:t>
            </w:r>
            <w:r w:rsidRPr="00CC0A45">
              <w:rPr>
                <w:lang w:eastAsia="ko-KR"/>
              </w:rPr>
              <w:t xml:space="preserve"> pavārs – </w:t>
            </w:r>
            <w:r w:rsidRPr="00CC0A45">
              <w:rPr>
                <w:b/>
                <w:bCs/>
                <w:lang w:eastAsia="ko-KR"/>
              </w:rPr>
              <w:t>913</w:t>
            </w:r>
            <w:r w:rsidRPr="00CC0A45">
              <w:rPr>
                <w:lang w:eastAsia="ko-KR"/>
              </w:rPr>
              <w:t xml:space="preserve">, apsargs – </w:t>
            </w:r>
            <w:r w:rsidRPr="00CC0A45">
              <w:rPr>
                <w:b/>
                <w:bCs/>
                <w:lang w:eastAsia="ko-KR"/>
              </w:rPr>
              <w:t>910,</w:t>
            </w:r>
            <w:r w:rsidRPr="00CC0A45">
              <w:rPr>
                <w:lang w:eastAsia="ko-KR"/>
              </w:rPr>
              <w:t xml:space="preserve"> būvstrādnieks – </w:t>
            </w:r>
            <w:r w:rsidRPr="00CC0A45">
              <w:rPr>
                <w:b/>
                <w:bCs/>
                <w:lang w:eastAsia="ko-KR"/>
              </w:rPr>
              <w:t>884</w:t>
            </w:r>
            <w:r w:rsidRPr="00CC0A45">
              <w:rPr>
                <w:lang w:eastAsia="ko-KR"/>
              </w:rPr>
              <w:t>.</w:t>
            </w:r>
          </w:p>
        </w:tc>
        <w:tc>
          <w:tcPr>
            <w:tcW w:w="4216" w:type="dxa"/>
          </w:tcPr>
          <w:p w:rsidR="009A095A" w:rsidRPr="00CC0A45" w:rsidRDefault="009A095A" w:rsidP="00567669">
            <w:pPr>
              <w:jc w:val="center"/>
            </w:pPr>
            <w:r w:rsidRPr="00847B0C">
              <w:rPr>
                <w:noProof/>
                <w:lang w:eastAsia="lv-LV"/>
              </w:rPr>
              <w:pict>
                <v:shape id="Picture 5" o:spid="_x0000_i1028" type="#_x0000_t75" style="width:204pt;height:124.5pt;visibility:visible">
                  <v:imagedata r:id="rId11" o:title=""/>
                </v:shape>
              </w:pict>
            </w:r>
          </w:p>
        </w:tc>
      </w:tr>
      <w:tr w:rsidR="009A095A" w:rsidRPr="00CC0A45">
        <w:tc>
          <w:tcPr>
            <w:tcW w:w="5637" w:type="dxa"/>
          </w:tcPr>
          <w:p w:rsidR="009A095A" w:rsidRPr="00CC0A45" w:rsidRDefault="009A095A" w:rsidP="005709F8">
            <w:pPr>
              <w:jc w:val="both"/>
            </w:pPr>
          </w:p>
        </w:tc>
        <w:tc>
          <w:tcPr>
            <w:tcW w:w="4216" w:type="dxa"/>
          </w:tcPr>
          <w:p w:rsidR="009A095A" w:rsidRPr="00CC0A45" w:rsidRDefault="009A095A" w:rsidP="00567669">
            <w:pPr>
              <w:jc w:val="center"/>
            </w:pPr>
          </w:p>
        </w:tc>
      </w:tr>
      <w:tr w:rsidR="009A095A">
        <w:tc>
          <w:tcPr>
            <w:tcW w:w="5637" w:type="dxa"/>
          </w:tcPr>
          <w:tbl>
            <w:tblPr>
              <w:tblW w:w="4678" w:type="dxa"/>
              <w:tblLayout w:type="fixed"/>
              <w:tblLook w:val="00A0"/>
            </w:tblPr>
            <w:tblGrid>
              <w:gridCol w:w="2199"/>
              <w:gridCol w:w="1206"/>
              <w:gridCol w:w="1273"/>
            </w:tblGrid>
            <w:tr w:rsidR="009A095A" w:rsidRPr="00CC0A45">
              <w:trPr>
                <w:trHeight w:val="538"/>
              </w:trPr>
              <w:tc>
                <w:tcPr>
                  <w:tcW w:w="2199" w:type="dxa"/>
                  <w:tcBorders>
                    <w:top w:val="nil"/>
                    <w:left w:val="nil"/>
                    <w:bottom w:val="nil"/>
                    <w:right w:val="single" w:sz="4" w:space="0" w:color="auto"/>
                  </w:tcBorders>
                  <w:vAlign w:val="center"/>
                </w:tcPr>
                <w:p w:rsidR="009A095A" w:rsidRPr="00CC0A45" w:rsidRDefault="009A095A" w:rsidP="000F21F1">
                  <w:pPr>
                    <w:suppressAutoHyphens w:val="0"/>
                    <w:jc w:val="center"/>
                    <w:rPr>
                      <w:b/>
                      <w:bCs/>
                      <w:sz w:val="18"/>
                      <w:szCs w:val="18"/>
                      <w:lang w:eastAsia="lv-LV"/>
                    </w:rPr>
                  </w:pPr>
                  <w:r w:rsidRPr="00CC0A45">
                    <w:rPr>
                      <w:b/>
                      <w:bCs/>
                      <w:i/>
                      <w:iCs/>
                      <w:sz w:val="18"/>
                      <w:szCs w:val="18"/>
                      <w:lang w:eastAsia="lv-LV"/>
                    </w:rPr>
                    <w:t>Bezdarbnieki sadalījumā pa vecuma grupām (31.05.2013.)</w:t>
                  </w:r>
                </w:p>
              </w:tc>
              <w:tc>
                <w:tcPr>
                  <w:tcW w:w="1206" w:type="dxa"/>
                  <w:tcBorders>
                    <w:top w:val="nil"/>
                    <w:left w:val="nil"/>
                    <w:bottom w:val="nil"/>
                    <w:right w:val="single" w:sz="4" w:space="0" w:color="auto"/>
                  </w:tcBorders>
                  <w:noWrap/>
                  <w:vAlign w:val="center"/>
                </w:tcPr>
                <w:p w:rsidR="009A095A" w:rsidRPr="00CC0A45" w:rsidRDefault="009A095A" w:rsidP="00A867B5">
                  <w:pPr>
                    <w:suppressAutoHyphens w:val="0"/>
                    <w:jc w:val="center"/>
                    <w:rPr>
                      <w:i/>
                      <w:iCs/>
                    </w:rPr>
                  </w:pPr>
                  <w:r w:rsidRPr="00195D0C">
                    <w:rPr>
                      <w:i/>
                      <w:iCs/>
                      <w:noProof/>
                      <w:lang w:eastAsia="lv-LV"/>
                    </w:rPr>
                    <w:pict>
                      <v:shape id="Picture 22" o:spid="_x0000_i1029" type="#_x0000_t75" style="width:36.75pt;height:31.5pt;visibility:visible">
                        <v:imagedata r:id="rId12" o:title=""/>
                      </v:shape>
                    </w:pict>
                  </w:r>
                </w:p>
                <w:p w:rsidR="009A095A" w:rsidRPr="00CC0A45" w:rsidRDefault="009A095A" w:rsidP="00A867B5">
                  <w:pPr>
                    <w:suppressAutoHyphens w:val="0"/>
                    <w:jc w:val="center"/>
                    <w:rPr>
                      <w:b/>
                      <w:bCs/>
                      <w:i/>
                      <w:iCs/>
                      <w:sz w:val="20"/>
                      <w:szCs w:val="20"/>
                      <w:lang w:eastAsia="lv-LV"/>
                    </w:rPr>
                  </w:pPr>
                  <w:r w:rsidRPr="00CC0A45">
                    <w:rPr>
                      <w:b/>
                      <w:bCs/>
                      <w:i/>
                      <w:iCs/>
                      <w:sz w:val="20"/>
                      <w:szCs w:val="20"/>
                      <w:lang w:eastAsia="lv-LV"/>
                    </w:rPr>
                    <w:t>sievietes</w:t>
                  </w:r>
                </w:p>
              </w:tc>
              <w:tc>
                <w:tcPr>
                  <w:tcW w:w="1273" w:type="dxa"/>
                  <w:tcBorders>
                    <w:top w:val="nil"/>
                    <w:left w:val="nil"/>
                    <w:bottom w:val="nil"/>
                    <w:right w:val="nil"/>
                  </w:tcBorders>
                  <w:noWrap/>
                  <w:vAlign w:val="center"/>
                </w:tcPr>
                <w:p w:rsidR="009A095A" w:rsidRPr="00CC0A45" w:rsidRDefault="009A095A" w:rsidP="00A867B5">
                  <w:pPr>
                    <w:suppressAutoHyphens w:val="0"/>
                    <w:jc w:val="center"/>
                    <w:rPr>
                      <w:b/>
                      <w:bCs/>
                      <w:i/>
                      <w:iCs/>
                      <w:noProof/>
                      <w:sz w:val="20"/>
                      <w:szCs w:val="20"/>
                      <w:lang w:eastAsia="lv-LV"/>
                    </w:rPr>
                  </w:pPr>
                  <w:r w:rsidRPr="00195D0C">
                    <w:rPr>
                      <w:b/>
                      <w:bCs/>
                      <w:i/>
                      <w:iCs/>
                      <w:noProof/>
                      <w:sz w:val="20"/>
                      <w:szCs w:val="20"/>
                      <w:lang w:eastAsia="lv-LV"/>
                    </w:rPr>
                    <w:pict>
                      <v:shape id="Picture 21" o:spid="_x0000_i1030" type="#_x0000_t75" alt="MCj04114800000[1]" style="width:38.25pt;height:33pt;visibility:visible">
                        <v:imagedata r:id="rId13" o:title="" blacklevel="19661f"/>
                      </v:shape>
                    </w:pict>
                  </w:r>
                </w:p>
                <w:p w:rsidR="009A095A" w:rsidRPr="00CC0A45" w:rsidRDefault="009A095A" w:rsidP="00A867B5">
                  <w:pPr>
                    <w:suppressAutoHyphens w:val="0"/>
                    <w:jc w:val="center"/>
                    <w:rPr>
                      <w:b/>
                      <w:bCs/>
                      <w:i/>
                      <w:iCs/>
                      <w:sz w:val="20"/>
                      <w:szCs w:val="20"/>
                      <w:lang w:eastAsia="lv-LV"/>
                    </w:rPr>
                  </w:pPr>
                  <w:r w:rsidRPr="00CC0A45">
                    <w:rPr>
                      <w:b/>
                      <w:bCs/>
                      <w:i/>
                      <w:iCs/>
                      <w:sz w:val="20"/>
                      <w:szCs w:val="20"/>
                      <w:lang w:eastAsia="lv-LV"/>
                    </w:rPr>
                    <w:t>vīrieši</w:t>
                  </w:r>
                </w:p>
              </w:tc>
            </w:tr>
            <w:tr w:rsidR="009A095A" w:rsidRPr="00CC0A45">
              <w:trPr>
                <w:trHeight w:val="177"/>
              </w:trPr>
              <w:tc>
                <w:tcPr>
                  <w:tcW w:w="2199" w:type="dxa"/>
                  <w:tcBorders>
                    <w:top w:val="single" w:sz="4" w:space="0" w:color="auto"/>
                    <w:left w:val="nil"/>
                    <w:bottom w:val="nil"/>
                    <w:right w:val="single" w:sz="4" w:space="0" w:color="auto"/>
                  </w:tcBorders>
                  <w:vAlign w:val="center"/>
                </w:tcPr>
                <w:p w:rsidR="009A095A" w:rsidRPr="00CC0A45" w:rsidRDefault="009A095A" w:rsidP="00A867B5">
                  <w:pPr>
                    <w:suppressAutoHyphens w:val="0"/>
                    <w:rPr>
                      <w:b/>
                      <w:bCs/>
                      <w:sz w:val="20"/>
                      <w:szCs w:val="20"/>
                      <w:lang w:eastAsia="lv-LV"/>
                    </w:rPr>
                  </w:pPr>
                  <w:r w:rsidRPr="00CC0A45">
                    <w:rPr>
                      <w:b/>
                      <w:bCs/>
                      <w:sz w:val="20"/>
                      <w:szCs w:val="20"/>
                      <w:lang w:eastAsia="lv-LV"/>
                    </w:rPr>
                    <w:t xml:space="preserve">15-24 gadi </w:t>
                  </w:r>
                  <w:r w:rsidRPr="00CC0A45">
                    <w:rPr>
                      <w:b/>
                      <w:bCs/>
                      <w:sz w:val="20"/>
                      <w:szCs w:val="20"/>
                      <w:lang w:eastAsia="lv-LV"/>
                    </w:rPr>
                    <w:br/>
                  </w:r>
                  <w:r w:rsidRPr="00CC0A45">
                    <w:rPr>
                      <w:sz w:val="20"/>
                      <w:szCs w:val="20"/>
                      <w:lang w:eastAsia="lv-LV"/>
                    </w:rPr>
                    <w:t>9358 (9,6%)</w:t>
                  </w:r>
                </w:p>
              </w:tc>
              <w:tc>
                <w:tcPr>
                  <w:tcW w:w="1206" w:type="dxa"/>
                  <w:tcBorders>
                    <w:top w:val="single" w:sz="4" w:space="0" w:color="auto"/>
                    <w:left w:val="nil"/>
                    <w:bottom w:val="nil"/>
                    <w:right w:val="single" w:sz="4" w:space="0" w:color="auto"/>
                  </w:tcBorders>
                  <w:noWrap/>
                  <w:vAlign w:val="center"/>
                </w:tcPr>
                <w:p w:rsidR="009A095A" w:rsidRPr="00CC0A45" w:rsidRDefault="009A095A" w:rsidP="009D4F57">
                  <w:pPr>
                    <w:suppressAutoHyphens w:val="0"/>
                    <w:jc w:val="center"/>
                    <w:rPr>
                      <w:sz w:val="20"/>
                      <w:szCs w:val="20"/>
                      <w:lang w:eastAsia="lv-LV"/>
                    </w:rPr>
                  </w:pPr>
                  <w:r w:rsidRPr="00CC0A45">
                    <w:rPr>
                      <w:sz w:val="20"/>
                      <w:szCs w:val="20"/>
                      <w:lang w:eastAsia="lv-LV"/>
                    </w:rPr>
                    <w:t>5465</w:t>
                  </w:r>
                </w:p>
              </w:tc>
              <w:tc>
                <w:tcPr>
                  <w:tcW w:w="1273" w:type="dxa"/>
                  <w:tcBorders>
                    <w:top w:val="single" w:sz="4" w:space="0" w:color="auto"/>
                    <w:left w:val="nil"/>
                    <w:bottom w:val="nil"/>
                    <w:right w:val="nil"/>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3893</w:t>
                  </w:r>
                </w:p>
              </w:tc>
            </w:tr>
            <w:tr w:rsidR="009A095A" w:rsidRPr="00CC0A45">
              <w:trPr>
                <w:trHeight w:val="156"/>
              </w:trPr>
              <w:tc>
                <w:tcPr>
                  <w:tcW w:w="2199" w:type="dxa"/>
                  <w:tcBorders>
                    <w:top w:val="single" w:sz="4" w:space="0" w:color="auto"/>
                    <w:left w:val="nil"/>
                    <w:bottom w:val="nil"/>
                    <w:right w:val="single" w:sz="4" w:space="0" w:color="auto"/>
                  </w:tcBorders>
                  <w:vAlign w:val="center"/>
                </w:tcPr>
                <w:p w:rsidR="009A095A" w:rsidRPr="00CC0A45" w:rsidRDefault="009A095A" w:rsidP="009D4F57">
                  <w:pPr>
                    <w:suppressAutoHyphens w:val="0"/>
                    <w:rPr>
                      <w:b/>
                      <w:bCs/>
                      <w:sz w:val="20"/>
                      <w:szCs w:val="20"/>
                      <w:lang w:eastAsia="lv-LV"/>
                    </w:rPr>
                  </w:pPr>
                  <w:r w:rsidRPr="00CC0A45">
                    <w:rPr>
                      <w:b/>
                      <w:bCs/>
                      <w:sz w:val="20"/>
                      <w:szCs w:val="20"/>
                      <w:lang w:eastAsia="lv-LV"/>
                    </w:rPr>
                    <w:t xml:space="preserve">25-34 gadi </w:t>
                  </w:r>
                  <w:r w:rsidRPr="00CC0A45">
                    <w:rPr>
                      <w:b/>
                      <w:bCs/>
                      <w:sz w:val="20"/>
                      <w:szCs w:val="20"/>
                      <w:lang w:eastAsia="lv-LV"/>
                    </w:rPr>
                    <w:br/>
                  </w:r>
                  <w:r w:rsidRPr="00CC0A45">
                    <w:rPr>
                      <w:sz w:val="20"/>
                      <w:szCs w:val="20"/>
                      <w:lang w:eastAsia="lv-LV"/>
                    </w:rPr>
                    <w:t>19322 (19,8%)</w:t>
                  </w:r>
                </w:p>
              </w:tc>
              <w:tc>
                <w:tcPr>
                  <w:tcW w:w="1206" w:type="dxa"/>
                  <w:tcBorders>
                    <w:top w:val="single" w:sz="4" w:space="0" w:color="auto"/>
                    <w:left w:val="nil"/>
                    <w:bottom w:val="nil"/>
                    <w:right w:val="single" w:sz="4" w:space="0" w:color="auto"/>
                  </w:tcBorders>
                  <w:noWrap/>
                  <w:vAlign w:val="center"/>
                </w:tcPr>
                <w:p w:rsidR="009A095A" w:rsidRPr="00CC0A45" w:rsidRDefault="009A095A" w:rsidP="009D4F57">
                  <w:pPr>
                    <w:suppressAutoHyphens w:val="0"/>
                    <w:jc w:val="center"/>
                    <w:rPr>
                      <w:sz w:val="20"/>
                      <w:szCs w:val="20"/>
                      <w:lang w:eastAsia="lv-LV"/>
                    </w:rPr>
                  </w:pPr>
                  <w:r w:rsidRPr="00CC0A45">
                    <w:rPr>
                      <w:sz w:val="20"/>
                      <w:szCs w:val="20"/>
                      <w:lang w:eastAsia="lv-LV"/>
                    </w:rPr>
                    <w:t>11981</w:t>
                  </w:r>
                </w:p>
              </w:tc>
              <w:tc>
                <w:tcPr>
                  <w:tcW w:w="1273" w:type="dxa"/>
                  <w:tcBorders>
                    <w:top w:val="single" w:sz="4" w:space="0" w:color="auto"/>
                    <w:left w:val="nil"/>
                    <w:bottom w:val="nil"/>
                    <w:right w:val="nil"/>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7341</w:t>
                  </w:r>
                </w:p>
              </w:tc>
            </w:tr>
            <w:tr w:rsidR="009A095A" w:rsidRPr="00CC0A45">
              <w:trPr>
                <w:trHeight w:val="177"/>
              </w:trPr>
              <w:tc>
                <w:tcPr>
                  <w:tcW w:w="2199" w:type="dxa"/>
                  <w:tcBorders>
                    <w:top w:val="single" w:sz="4" w:space="0" w:color="auto"/>
                    <w:left w:val="nil"/>
                    <w:bottom w:val="nil"/>
                    <w:right w:val="single" w:sz="4" w:space="0" w:color="auto"/>
                  </w:tcBorders>
                  <w:vAlign w:val="center"/>
                </w:tcPr>
                <w:p w:rsidR="009A095A" w:rsidRPr="00CC0A45" w:rsidRDefault="009A095A" w:rsidP="009D4F57">
                  <w:pPr>
                    <w:suppressAutoHyphens w:val="0"/>
                    <w:rPr>
                      <w:b/>
                      <w:bCs/>
                      <w:sz w:val="20"/>
                      <w:szCs w:val="20"/>
                      <w:lang w:eastAsia="lv-LV"/>
                    </w:rPr>
                  </w:pPr>
                  <w:r w:rsidRPr="00CC0A45">
                    <w:rPr>
                      <w:b/>
                      <w:bCs/>
                      <w:sz w:val="20"/>
                      <w:szCs w:val="20"/>
                      <w:lang w:eastAsia="lv-LV"/>
                    </w:rPr>
                    <w:t xml:space="preserve">35-44 gadi </w:t>
                  </w:r>
                  <w:r w:rsidRPr="00CC0A45">
                    <w:rPr>
                      <w:b/>
                      <w:bCs/>
                      <w:sz w:val="20"/>
                      <w:szCs w:val="20"/>
                      <w:lang w:eastAsia="lv-LV"/>
                    </w:rPr>
                    <w:br/>
                  </w:r>
                  <w:r w:rsidRPr="00CC0A45">
                    <w:rPr>
                      <w:sz w:val="20"/>
                      <w:szCs w:val="20"/>
                      <w:lang w:eastAsia="lv-LV"/>
                    </w:rPr>
                    <w:t>21068 (21,5 %)</w:t>
                  </w:r>
                </w:p>
              </w:tc>
              <w:tc>
                <w:tcPr>
                  <w:tcW w:w="1206" w:type="dxa"/>
                  <w:tcBorders>
                    <w:top w:val="single" w:sz="4" w:space="0" w:color="auto"/>
                    <w:left w:val="nil"/>
                    <w:bottom w:val="nil"/>
                    <w:right w:val="single" w:sz="4" w:space="0" w:color="auto"/>
                  </w:tcBorders>
                  <w:noWrap/>
                  <w:vAlign w:val="center"/>
                </w:tcPr>
                <w:p w:rsidR="009A095A" w:rsidRPr="00CC0A45" w:rsidRDefault="009A095A" w:rsidP="004D245B">
                  <w:pPr>
                    <w:suppressAutoHyphens w:val="0"/>
                    <w:jc w:val="center"/>
                    <w:rPr>
                      <w:sz w:val="20"/>
                      <w:szCs w:val="20"/>
                      <w:lang w:eastAsia="lv-LV"/>
                    </w:rPr>
                  </w:pPr>
                  <w:r w:rsidRPr="00CC0A45">
                    <w:rPr>
                      <w:sz w:val="20"/>
                      <w:szCs w:val="20"/>
                      <w:lang w:eastAsia="lv-LV"/>
                    </w:rPr>
                    <w:t>11825</w:t>
                  </w:r>
                </w:p>
              </w:tc>
              <w:tc>
                <w:tcPr>
                  <w:tcW w:w="1273" w:type="dxa"/>
                  <w:tcBorders>
                    <w:top w:val="single" w:sz="4" w:space="0" w:color="auto"/>
                    <w:left w:val="nil"/>
                    <w:bottom w:val="nil"/>
                    <w:right w:val="nil"/>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9243</w:t>
                  </w:r>
                </w:p>
              </w:tc>
            </w:tr>
            <w:tr w:rsidR="009A095A" w:rsidRPr="00CC0A45">
              <w:trPr>
                <w:trHeight w:val="172"/>
              </w:trPr>
              <w:tc>
                <w:tcPr>
                  <w:tcW w:w="2199" w:type="dxa"/>
                  <w:tcBorders>
                    <w:top w:val="single" w:sz="4" w:space="0" w:color="auto"/>
                    <w:left w:val="nil"/>
                    <w:bottom w:val="nil"/>
                    <w:right w:val="single" w:sz="4" w:space="0" w:color="auto"/>
                  </w:tcBorders>
                  <w:vAlign w:val="center"/>
                </w:tcPr>
                <w:p w:rsidR="009A095A" w:rsidRPr="00CC0A45" w:rsidRDefault="009A095A" w:rsidP="009D4F57">
                  <w:pPr>
                    <w:suppressAutoHyphens w:val="0"/>
                    <w:rPr>
                      <w:b/>
                      <w:bCs/>
                      <w:sz w:val="20"/>
                      <w:szCs w:val="20"/>
                      <w:lang w:eastAsia="lv-LV"/>
                    </w:rPr>
                  </w:pPr>
                  <w:r w:rsidRPr="00CC0A45">
                    <w:rPr>
                      <w:b/>
                      <w:bCs/>
                      <w:sz w:val="20"/>
                      <w:szCs w:val="20"/>
                      <w:lang w:eastAsia="lv-LV"/>
                    </w:rPr>
                    <w:t xml:space="preserve">45-54 gadi </w:t>
                  </w:r>
                  <w:r w:rsidRPr="00CC0A45">
                    <w:rPr>
                      <w:b/>
                      <w:bCs/>
                      <w:sz w:val="20"/>
                      <w:szCs w:val="20"/>
                      <w:lang w:eastAsia="lv-LV"/>
                    </w:rPr>
                    <w:br/>
                  </w:r>
                  <w:r w:rsidRPr="00CC0A45">
                    <w:rPr>
                      <w:sz w:val="20"/>
                      <w:szCs w:val="20"/>
                      <w:lang w:eastAsia="lv-LV"/>
                    </w:rPr>
                    <w:t>28172 (28,8 %)</w:t>
                  </w:r>
                </w:p>
              </w:tc>
              <w:tc>
                <w:tcPr>
                  <w:tcW w:w="1206" w:type="dxa"/>
                  <w:tcBorders>
                    <w:top w:val="single" w:sz="4" w:space="0" w:color="auto"/>
                    <w:left w:val="nil"/>
                    <w:bottom w:val="nil"/>
                    <w:right w:val="single" w:sz="4" w:space="0" w:color="auto"/>
                  </w:tcBorders>
                  <w:noWrap/>
                  <w:vAlign w:val="center"/>
                </w:tcPr>
                <w:p w:rsidR="009A095A" w:rsidRPr="00CC0A45" w:rsidRDefault="009A095A" w:rsidP="004D245B">
                  <w:pPr>
                    <w:suppressAutoHyphens w:val="0"/>
                    <w:jc w:val="center"/>
                    <w:rPr>
                      <w:sz w:val="20"/>
                      <w:szCs w:val="20"/>
                      <w:lang w:eastAsia="lv-LV"/>
                    </w:rPr>
                  </w:pPr>
                  <w:r w:rsidRPr="00CC0A45">
                    <w:rPr>
                      <w:sz w:val="20"/>
                      <w:szCs w:val="20"/>
                      <w:lang w:eastAsia="lv-LV"/>
                    </w:rPr>
                    <w:t>14936</w:t>
                  </w:r>
                </w:p>
              </w:tc>
              <w:tc>
                <w:tcPr>
                  <w:tcW w:w="1273" w:type="dxa"/>
                  <w:tcBorders>
                    <w:top w:val="single" w:sz="4" w:space="0" w:color="auto"/>
                    <w:left w:val="nil"/>
                    <w:bottom w:val="nil"/>
                    <w:right w:val="nil"/>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13236</w:t>
                  </w:r>
                </w:p>
              </w:tc>
            </w:tr>
            <w:tr w:rsidR="009A095A" w:rsidRPr="00CC0A45">
              <w:trPr>
                <w:trHeight w:val="164"/>
              </w:trPr>
              <w:tc>
                <w:tcPr>
                  <w:tcW w:w="2199" w:type="dxa"/>
                  <w:tcBorders>
                    <w:top w:val="single" w:sz="4" w:space="0" w:color="auto"/>
                    <w:left w:val="nil"/>
                    <w:bottom w:val="nil"/>
                    <w:right w:val="single" w:sz="4" w:space="0" w:color="auto"/>
                  </w:tcBorders>
                  <w:vAlign w:val="center"/>
                </w:tcPr>
                <w:p w:rsidR="009A095A" w:rsidRPr="00CC0A45" w:rsidRDefault="009A095A" w:rsidP="009D4F57">
                  <w:pPr>
                    <w:suppressAutoHyphens w:val="0"/>
                    <w:rPr>
                      <w:b/>
                      <w:bCs/>
                      <w:sz w:val="20"/>
                      <w:szCs w:val="20"/>
                      <w:lang w:eastAsia="lv-LV"/>
                    </w:rPr>
                  </w:pPr>
                  <w:r w:rsidRPr="00CC0A45">
                    <w:rPr>
                      <w:b/>
                      <w:bCs/>
                      <w:sz w:val="20"/>
                      <w:szCs w:val="20"/>
                      <w:lang w:eastAsia="lv-LV"/>
                    </w:rPr>
                    <w:t xml:space="preserve">55-59 gadi </w:t>
                  </w:r>
                  <w:r w:rsidRPr="00CC0A45">
                    <w:rPr>
                      <w:b/>
                      <w:bCs/>
                      <w:sz w:val="20"/>
                      <w:szCs w:val="20"/>
                      <w:lang w:eastAsia="lv-LV"/>
                    </w:rPr>
                    <w:br/>
                  </w:r>
                  <w:r w:rsidRPr="00CC0A45">
                    <w:rPr>
                      <w:sz w:val="20"/>
                      <w:szCs w:val="20"/>
                      <w:lang w:eastAsia="lv-LV"/>
                    </w:rPr>
                    <w:t>15640 (16 %)</w:t>
                  </w:r>
                </w:p>
              </w:tc>
              <w:tc>
                <w:tcPr>
                  <w:tcW w:w="1206" w:type="dxa"/>
                  <w:tcBorders>
                    <w:top w:val="single" w:sz="4" w:space="0" w:color="auto"/>
                    <w:left w:val="nil"/>
                    <w:bottom w:val="nil"/>
                    <w:right w:val="single" w:sz="4" w:space="0" w:color="auto"/>
                  </w:tcBorders>
                  <w:noWrap/>
                  <w:vAlign w:val="center"/>
                </w:tcPr>
                <w:p w:rsidR="009A095A" w:rsidRPr="00CC0A45" w:rsidRDefault="009A095A" w:rsidP="00A867B5">
                  <w:pPr>
                    <w:suppressAutoHyphens w:val="0"/>
                    <w:jc w:val="center"/>
                    <w:rPr>
                      <w:sz w:val="20"/>
                      <w:szCs w:val="20"/>
                      <w:lang w:eastAsia="lv-LV"/>
                    </w:rPr>
                  </w:pPr>
                  <w:r w:rsidRPr="00CC0A45">
                    <w:rPr>
                      <w:sz w:val="20"/>
                      <w:szCs w:val="20"/>
                      <w:lang w:eastAsia="lv-LV"/>
                    </w:rPr>
                    <w:t>8457</w:t>
                  </w:r>
                </w:p>
              </w:tc>
              <w:tc>
                <w:tcPr>
                  <w:tcW w:w="1273" w:type="dxa"/>
                  <w:tcBorders>
                    <w:top w:val="single" w:sz="4" w:space="0" w:color="auto"/>
                    <w:left w:val="nil"/>
                    <w:bottom w:val="nil"/>
                    <w:right w:val="nil"/>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7183</w:t>
                  </w:r>
                </w:p>
              </w:tc>
            </w:tr>
            <w:tr w:rsidR="009A095A" w:rsidRPr="00CC0A45">
              <w:trPr>
                <w:trHeight w:val="445"/>
              </w:trPr>
              <w:tc>
                <w:tcPr>
                  <w:tcW w:w="2199" w:type="dxa"/>
                  <w:tcBorders>
                    <w:top w:val="single" w:sz="4" w:space="0" w:color="auto"/>
                    <w:left w:val="nil"/>
                    <w:bottom w:val="nil"/>
                    <w:right w:val="single" w:sz="4" w:space="0" w:color="auto"/>
                  </w:tcBorders>
                  <w:vAlign w:val="center"/>
                </w:tcPr>
                <w:p w:rsidR="009A095A" w:rsidRPr="00CC0A45" w:rsidRDefault="009A095A" w:rsidP="00A867B5">
                  <w:pPr>
                    <w:suppressAutoHyphens w:val="0"/>
                    <w:rPr>
                      <w:b/>
                      <w:bCs/>
                      <w:sz w:val="20"/>
                      <w:szCs w:val="20"/>
                      <w:lang w:eastAsia="lv-LV"/>
                    </w:rPr>
                  </w:pPr>
                  <w:r w:rsidRPr="00CC0A45">
                    <w:rPr>
                      <w:b/>
                      <w:bCs/>
                      <w:sz w:val="20"/>
                      <w:szCs w:val="20"/>
                      <w:lang w:eastAsia="lv-LV"/>
                    </w:rPr>
                    <w:t xml:space="preserve">60 un vairāk gadi </w:t>
                  </w:r>
                  <w:r w:rsidRPr="00CC0A45">
                    <w:rPr>
                      <w:b/>
                      <w:bCs/>
                      <w:sz w:val="20"/>
                      <w:szCs w:val="20"/>
                      <w:lang w:eastAsia="lv-LV"/>
                    </w:rPr>
                    <w:br/>
                  </w:r>
                  <w:r w:rsidRPr="00CC0A45">
                    <w:rPr>
                      <w:sz w:val="20"/>
                      <w:szCs w:val="20"/>
                      <w:lang w:eastAsia="lv-LV"/>
                    </w:rPr>
                    <w:t>4209 (4,3 %)</w:t>
                  </w:r>
                </w:p>
              </w:tc>
              <w:tc>
                <w:tcPr>
                  <w:tcW w:w="1206" w:type="dxa"/>
                  <w:tcBorders>
                    <w:top w:val="single" w:sz="4" w:space="0" w:color="auto"/>
                    <w:left w:val="nil"/>
                    <w:bottom w:val="nil"/>
                    <w:right w:val="single" w:sz="4" w:space="0" w:color="auto"/>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2257</w:t>
                  </w:r>
                </w:p>
              </w:tc>
              <w:tc>
                <w:tcPr>
                  <w:tcW w:w="1273" w:type="dxa"/>
                  <w:tcBorders>
                    <w:top w:val="single" w:sz="4" w:space="0" w:color="auto"/>
                    <w:left w:val="nil"/>
                    <w:bottom w:val="nil"/>
                    <w:right w:val="nil"/>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1952</w:t>
                  </w:r>
                </w:p>
              </w:tc>
            </w:tr>
          </w:tbl>
          <w:p w:rsidR="009A095A" w:rsidRPr="00CC0A45" w:rsidRDefault="009A095A" w:rsidP="00567669">
            <w:pPr>
              <w:ind w:firstLine="720"/>
              <w:jc w:val="both"/>
            </w:pPr>
          </w:p>
        </w:tc>
        <w:tc>
          <w:tcPr>
            <w:tcW w:w="4216" w:type="dxa"/>
          </w:tcPr>
          <w:tbl>
            <w:tblPr>
              <w:tblpPr w:leftFromText="180" w:rightFromText="180" w:vertAnchor="page" w:horzAnchor="margin" w:tblpY="1"/>
              <w:tblOverlap w:val="never"/>
              <w:tblW w:w="4253" w:type="dxa"/>
              <w:tblLayout w:type="fixed"/>
              <w:tblLook w:val="00A0"/>
            </w:tblPr>
            <w:tblGrid>
              <w:gridCol w:w="2067"/>
              <w:gridCol w:w="1339"/>
              <w:gridCol w:w="847"/>
            </w:tblGrid>
            <w:tr w:rsidR="009A095A" w:rsidRPr="00CC0A45">
              <w:trPr>
                <w:trHeight w:val="745"/>
              </w:trPr>
              <w:tc>
                <w:tcPr>
                  <w:tcW w:w="2067" w:type="dxa"/>
                  <w:tcBorders>
                    <w:top w:val="nil"/>
                    <w:left w:val="nil"/>
                    <w:bottom w:val="nil"/>
                    <w:right w:val="single" w:sz="4" w:space="0" w:color="auto"/>
                  </w:tcBorders>
                  <w:vAlign w:val="center"/>
                </w:tcPr>
                <w:p w:rsidR="009A095A" w:rsidRPr="00CC0A45" w:rsidRDefault="009A095A" w:rsidP="00DD521C">
                  <w:pPr>
                    <w:suppressAutoHyphens w:val="0"/>
                    <w:jc w:val="center"/>
                    <w:rPr>
                      <w:b/>
                      <w:bCs/>
                      <w:i/>
                      <w:iCs/>
                      <w:color w:val="FF0000"/>
                      <w:sz w:val="18"/>
                      <w:szCs w:val="18"/>
                      <w:lang w:eastAsia="lv-LV"/>
                    </w:rPr>
                  </w:pPr>
                  <w:r w:rsidRPr="00CC0A45">
                    <w:rPr>
                      <w:b/>
                      <w:bCs/>
                      <w:i/>
                      <w:iCs/>
                      <w:sz w:val="18"/>
                      <w:szCs w:val="18"/>
                      <w:lang w:eastAsia="lv-LV"/>
                    </w:rPr>
                    <w:t>Bezdarbnieki sadalījumā pēc iegūtās izglītības (31.05.2013.)</w:t>
                  </w:r>
                </w:p>
              </w:tc>
              <w:tc>
                <w:tcPr>
                  <w:tcW w:w="1339" w:type="dxa"/>
                  <w:tcBorders>
                    <w:top w:val="nil"/>
                    <w:left w:val="nil"/>
                    <w:bottom w:val="nil"/>
                    <w:right w:val="single" w:sz="4" w:space="0" w:color="auto"/>
                  </w:tcBorders>
                  <w:noWrap/>
                  <w:vAlign w:val="center"/>
                </w:tcPr>
                <w:p w:rsidR="009A095A" w:rsidRPr="00CC0A45" w:rsidRDefault="009A095A" w:rsidP="00132BE0">
                  <w:pPr>
                    <w:suppressAutoHyphens w:val="0"/>
                    <w:jc w:val="center"/>
                    <w:rPr>
                      <w:b/>
                      <w:bCs/>
                      <w:i/>
                      <w:iCs/>
                    </w:rPr>
                  </w:pPr>
                  <w:r w:rsidRPr="00195D0C">
                    <w:rPr>
                      <w:b/>
                      <w:bCs/>
                      <w:i/>
                      <w:iCs/>
                      <w:noProof/>
                      <w:lang w:eastAsia="lv-LV"/>
                    </w:rPr>
                    <w:pict>
                      <v:shape id="Picture 24" o:spid="_x0000_i1031" type="#_x0000_t75" style="width:36.75pt;height:31.5pt;visibility:visible">
                        <v:imagedata r:id="rId12" o:title=""/>
                      </v:shape>
                    </w:pict>
                  </w:r>
                </w:p>
                <w:p w:rsidR="009A095A" w:rsidRPr="00CC0A45" w:rsidRDefault="009A095A" w:rsidP="00132BE0">
                  <w:pPr>
                    <w:suppressAutoHyphens w:val="0"/>
                    <w:jc w:val="center"/>
                    <w:rPr>
                      <w:b/>
                      <w:bCs/>
                      <w:i/>
                      <w:iCs/>
                      <w:sz w:val="20"/>
                      <w:szCs w:val="20"/>
                      <w:lang w:eastAsia="lv-LV"/>
                    </w:rPr>
                  </w:pPr>
                  <w:r w:rsidRPr="00CC0A45">
                    <w:rPr>
                      <w:b/>
                      <w:bCs/>
                      <w:i/>
                      <w:iCs/>
                      <w:sz w:val="20"/>
                      <w:szCs w:val="20"/>
                      <w:lang w:eastAsia="lv-LV"/>
                    </w:rPr>
                    <w:t>sievietes</w:t>
                  </w:r>
                </w:p>
              </w:tc>
              <w:tc>
                <w:tcPr>
                  <w:tcW w:w="847" w:type="dxa"/>
                  <w:tcBorders>
                    <w:top w:val="nil"/>
                    <w:left w:val="nil"/>
                    <w:bottom w:val="nil"/>
                    <w:right w:val="nil"/>
                  </w:tcBorders>
                  <w:noWrap/>
                  <w:vAlign w:val="center"/>
                </w:tcPr>
                <w:p w:rsidR="009A095A" w:rsidRPr="00CC0A45" w:rsidRDefault="009A095A" w:rsidP="00132BE0">
                  <w:pPr>
                    <w:suppressAutoHyphens w:val="0"/>
                    <w:jc w:val="center"/>
                    <w:rPr>
                      <w:b/>
                      <w:bCs/>
                      <w:i/>
                      <w:iCs/>
                      <w:noProof/>
                      <w:sz w:val="20"/>
                      <w:szCs w:val="20"/>
                      <w:lang w:eastAsia="lv-LV"/>
                    </w:rPr>
                  </w:pPr>
                  <w:r w:rsidRPr="00195D0C">
                    <w:rPr>
                      <w:b/>
                      <w:bCs/>
                      <w:i/>
                      <w:iCs/>
                      <w:noProof/>
                      <w:sz w:val="20"/>
                      <w:szCs w:val="20"/>
                      <w:lang w:eastAsia="lv-LV"/>
                    </w:rPr>
                    <w:pict>
                      <v:shape id="Picture 23" o:spid="_x0000_i1032" type="#_x0000_t75" alt="MCj04114800000[1]" style="width:38.25pt;height:33pt;visibility:visible">
                        <v:imagedata r:id="rId13" o:title="" blacklevel="19661f"/>
                      </v:shape>
                    </w:pict>
                  </w:r>
                </w:p>
                <w:p w:rsidR="009A095A" w:rsidRPr="00CC0A45" w:rsidRDefault="009A095A" w:rsidP="00132BE0">
                  <w:pPr>
                    <w:suppressAutoHyphens w:val="0"/>
                    <w:jc w:val="center"/>
                    <w:rPr>
                      <w:b/>
                      <w:bCs/>
                      <w:i/>
                      <w:iCs/>
                      <w:sz w:val="20"/>
                      <w:szCs w:val="20"/>
                      <w:lang w:eastAsia="lv-LV"/>
                    </w:rPr>
                  </w:pPr>
                  <w:r w:rsidRPr="00CC0A45">
                    <w:rPr>
                      <w:b/>
                      <w:bCs/>
                      <w:i/>
                      <w:iCs/>
                      <w:sz w:val="20"/>
                      <w:szCs w:val="20"/>
                      <w:lang w:eastAsia="lv-LV"/>
                    </w:rPr>
                    <w:t>vīrieši</w:t>
                  </w:r>
                </w:p>
              </w:tc>
            </w:tr>
            <w:tr w:rsidR="009A095A" w:rsidRPr="00CC0A45">
              <w:trPr>
                <w:trHeight w:val="20"/>
              </w:trPr>
              <w:tc>
                <w:tcPr>
                  <w:tcW w:w="2067" w:type="dxa"/>
                  <w:tcBorders>
                    <w:top w:val="single" w:sz="4" w:space="0" w:color="auto"/>
                    <w:left w:val="nil"/>
                    <w:bottom w:val="nil"/>
                    <w:right w:val="single" w:sz="4" w:space="0" w:color="auto"/>
                  </w:tcBorders>
                  <w:vAlign w:val="center"/>
                </w:tcPr>
                <w:p w:rsidR="009A095A" w:rsidRPr="00CC0A45" w:rsidRDefault="009A095A" w:rsidP="00132BE0">
                  <w:pPr>
                    <w:suppressAutoHyphens w:val="0"/>
                    <w:rPr>
                      <w:b/>
                      <w:bCs/>
                      <w:sz w:val="20"/>
                      <w:szCs w:val="20"/>
                      <w:lang w:eastAsia="lv-LV"/>
                    </w:rPr>
                  </w:pPr>
                  <w:r w:rsidRPr="00CC0A45">
                    <w:rPr>
                      <w:b/>
                      <w:bCs/>
                      <w:sz w:val="20"/>
                      <w:szCs w:val="20"/>
                      <w:lang w:eastAsia="lv-LV"/>
                    </w:rPr>
                    <w:t xml:space="preserve">Augstākā </w:t>
                  </w:r>
                </w:p>
                <w:p w:rsidR="009A095A" w:rsidRPr="00CC0A45" w:rsidRDefault="009A095A" w:rsidP="00292C9A">
                  <w:pPr>
                    <w:suppressAutoHyphens w:val="0"/>
                    <w:rPr>
                      <w:b/>
                      <w:bCs/>
                      <w:sz w:val="20"/>
                      <w:szCs w:val="20"/>
                      <w:lang w:eastAsia="lv-LV"/>
                    </w:rPr>
                  </w:pPr>
                  <w:r w:rsidRPr="00CC0A45">
                    <w:rPr>
                      <w:sz w:val="20"/>
                      <w:szCs w:val="20"/>
                      <w:lang w:eastAsia="lv-LV"/>
                    </w:rPr>
                    <w:t xml:space="preserve"> 12843 (13,1 %)</w:t>
                  </w:r>
                </w:p>
              </w:tc>
              <w:tc>
                <w:tcPr>
                  <w:tcW w:w="1339" w:type="dxa"/>
                  <w:tcBorders>
                    <w:top w:val="single" w:sz="4" w:space="0" w:color="auto"/>
                    <w:left w:val="nil"/>
                    <w:bottom w:val="nil"/>
                    <w:right w:val="single" w:sz="4" w:space="0" w:color="auto"/>
                  </w:tcBorders>
                  <w:noWrap/>
                  <w:vAlign w:val="center"/>
                </w:tcPr>
                <w:p w:rsidR="009A095A" w:rsidRPr="00CC0A45" w:rsidRDefault="009A095A" w:rsidP="004D245B">
                  <w:pPr>
                    <w:suppressAutoHyphens w:val="0"/>
                    <w:jc w:val="center"/>
                    <w:rPr>
                      <w:sz w:val="20"/>
                      <w:szCs w:val="20"/>
                      <w:lang w:eastAsia="lv-LV"/>
                    </w:rPr>
                  </w:pPr>
                  <w:r w:rsidRPr="00CC0A45">
                    <w:rPr>
                      <w:sz w:val="20"/>
                      <w:szCs w:val="20"/>
                      <w:lang w:eastAsia="lv-LV"/>
                    </w:rPr>
                    <w:t>9139</w:t>
                  </w:r>
                </w:p>
              </w:tc>
              <w:tc>
                <w:tcPr>
                  <w:tcW w:w="847" w:type="dxa"/>
                  <w:tcBorders>
                    <w:top w:val="single" w:sz="4" w:space="0" w:color="auto"/>
                    <w:left w:val="nil"/>
                    <w:bottom w:val="nil"/>
                    <w:right w:val="nil"/>
                  </w:tcBorders>
                  <w:noWrap/>
                  <w:vAlign w:val="center"/>
                </w:tcPr>
                <w:p w:rsidR="009A095A" w:rsidRPr="00CC0A45" w:rsidRDefault="009A095A" w:rsidP="00132BE0">
                  <w:pPr>
                    <w:suppressAutoHyphens w:val="0"/>
                    <w:jc w:val="center"/>
                    <w:rPr>
                      <w:sz w:val="20"/>
                      <w:szCs w:val="20"/>
                      <w:lang w:eastAsia="lv-LV"/>
                    </w:rPr>
                  </w:pPr>
                  <w:r w:rsidRPr="00CC0A45">
                    <w:rPr>
                      <w:sz w:val="20"/>
                      <w:szCs w:val="20"/>
                      <w:lang w:eastAsia="lv-LV"/>
                    </w:rPr>
                    <w:t>3704</w:t>
                  </w:r>
                </w:p>
              </w:tc>
            </w:tr>
            <w:tr w:rsidR="009A095A" w:rsidRPr="00CC0A45">
              <w:trPr>
                <w:trHeight w:val="20"/>
              </w:trPr>
              <w:tc>
                <w:tcPr>
                  <w:tcW w:w="2067" w:type="dxa"/>
                  <w:tcBorders>
                    <w:top w:val="single" w:sz="4" w:space="0" w:color="auto"/>
                    <w:left w:val="nil"/>
                    <w:bottom w:val="nil"/>
                    <w:right w:val="single" w:sz="4" w:space="0" w:color="auto"/>
                  </w:tcBorders>
                  <w:vAlign w:val="center"/>
                </w:tcPr>
                <w:p w:rsidR="009A095A" w:rsidRPr="00CC0A45" w:rsidRDefault="009A095A" w:rsidP="00132BE0">
                  <w:pPr>
                    <w:suppressAutoHyphens w:val="0"/>
                    <w:rPr>
                      <w:b/>
                      <w:bCs/>
                      <w:sz w:val="20"/>
                      <w:szCs w:val="20"/>
                      <w:lang w:eastAsia="lv-LV"/>
                    </w:rPr>
                  </w:pPr>
                  <w:r w:rsidRPr="00CC0A45">
                    <w:rPr>
                      <w:b/>
                      <w:bCs/>
                      <w:sz w:val="20"/>
                      <w:szCs w:val="20"/>
                      <w:lang w:eastAsia="lv-LV"/>
                    </w:rPr>
                    <w:t>Profesionālā izglītība</w:t>
                  </w:r>
                </w:p>
                <w:p w:rsidR="009A095A" w:rsidRPr="00CC0A45" w:rsidRDefault="009A095A" w:rsidP="0093279F">
                  <w:pPr>
                    <w:suppressAutoHyphens w:val="0"/>
                    <w:rPr>
                      <w:b/>
                      <w:bCs/>
                      <w:sz w:val="20"/>
                      <w:szCs w:val="20"/>
                      <w:lang w:eastAsia="lv-LV"/>
                    </w:rPr>
                  </w:pPr>
                  <w:r w:rsidRPr="00CC0A45">
                    <w:rPr>
                      <w:sz w:val="20"/>
                      <w:szCs w:val="20"/>
                      <w:lang w:eastAsia="lv-LV"/>
                    </w:rPr>
                    <w:t>35925 (36,7 %)</w:t>
                  </w:r>
                </w:p>
              </w:tc>
              <w:tc>
                <w:tcPr>
                  <w:tcW w:w="1339" w:type="dxa"/>
                  <w:tcBorders>
                    <w:top w:val="single" w:sz="4" w:space="0" w:color="auto"/>
                    <w:left w:val="nil"/>
                    <w:bottom w:val="nil"/>
                    <w:right w:val="single" w:sz="4" w:space="0" w:color="auto"/>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18877</w:t>
                  </w:r>
                </w:p>
              </w:tc>
              <w:tc>
                <w:tcPr>
                  <w:tcW w:w="847" w:type="dxa"/>
                  <w:tcBorders>
                    <w:top w:val="single" w:sz="4" w:space="0" w:color="auto"/>
                    <w:left w:val="nil"/>
                    <w:bottom w:val="nil"/>
                    <w:right w:val="nil"/>
                  </w:tcBorders>
                  <w:noWrap/>
                  <w:vAlign w:val="center"/>
                </w:tcPr>
                <w:p w:rsidR="009A095A" w:rsidRPr="00CC0A45" w:rsidRDefault="009A095A" w:rsidP="004D245B">
                  <w:pPr>
                    <w:suppressAutoHyphens w:val="0"/>
                    <w:jc w:val="center"/>
                    <w:rPr>
                      <w:sz w:val="20"/>
                      <w:szCs w:val="20"/>
                      <w:lang w:eastAsia="lv-LV"/>
                    </w:rPr>
                  </w:pPr>
                  <w:r w:rsidRPr="00CC0A45">
                    <w:rPr>
                      <w:sz w:val="20"/>
                      <w:szCs w:val="20"/>
                      <w:lang w:eastAsia="lv-LV"/>
                    </w:rPr>
                    <w:t>17048</w:t>
                  </w:r>
                </w:p>
              </w:tc>
            </w:tr>
            <w:tr w:rsidR="009A095A" w:rsidRPr="00CC0A45">
              <w:trPr>
                <w:trHeight w:val="20"/>
              </w:trPr>
              <w:tc>
                <w:tcPr>
                  <w:tcW w:w="2067" w:type="dxa"/>
                  <w:tcBorders>
                    <w:top w:val="single" w:sz="4" w:space="0" w:color="auto"/>
                    <w:left w:val="nil"/>
                    <w:bottom w:val="nil"/>
                    <w:right w:val="single" w:sz="4" w:space="0" w:color="auto"/>
                  </w:tcBorders>
                  <w:vAlign w:val="center"/>
                </w:tcPr>
                <w:p w:rsidR="009A095A" w:rsidRPr="00CC0A45" w:rsidRDefault="009A095A" w:rsidP="00132BE0">
                  <w:pPr>
                    <w:suppressAutoHyphens w:val="0"/>
                    <w:rPr>
                      <w:b/>
                      <w:bCs/>
                      <w:sz w:val="20"/>
                      <w:szCs w:val="20"/>
                      <w:lang w:eastAsia="lv-LV"/>
                    </w:rPr>
                  </w:pPr>
                  <w:r w:rsidRPr="00CC0A45">
                    <w:rPr>
                      <w:b/>
                      <w:bCs/>
                      <w:sz w:val="20"/>
                      <w:szCs w:val="20"/>
                      <w:lang w:eastAsia="lv-LV"/>
                    </w:rPr>
                    <w:t xml:space="preserve">Vidējā vispārējā </w:t>
                  </w:r>
                </w:p>
                <w:p w:rsidR="009A095A" w:rsidRPr="00CC0A45" w:rsidRDefault="009A095A" w:rsidP="004D245B">
                  <w:pPr>
                    <w:suppressAutoHyphens w:val="0"/>
                    <w:rPr>
                      <w:b/>
                      <w:bCs/>
                      <w:sz w:val="20"/>
                      <w:szCs w:val="20"/>
                      <w:lang w:eastAsia="lv-LV"/>
                    </w:rPr>
                  </w:pPr>
                  <w:r w:rsidRPr="00CC0A45">
                    <w:rPr>
                      <w:sz w:val="20"/>
                      <w:szCs w:val="20"/>
                      <w:lang w:eastAsia="lv-LV"/>
                    </w:rPr>
                    <w:t xml:space="preserve"> 26263 (26,9 %)</w:t>
                  </w:r>
                </w:p>
              </w:tc>
              <w:tc>
                <w:tcPr>
                  <w:tcW w:w="1339" w:type="dxa"/>
                  <w:tcBorders>
                    <w:top w:val="single" w:sz="4" w:space="0" w:color="auto"/>
                    <w:left w:val="nil"/>
                    <w:bottom w:val="nil"/>
                    <w:right w:val="single" w:sz="4" w:space="0" w:color="auto"/>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15031</w:t>
                  </w:r>
                </w:p>
              </w:tc>
              <w:tc>
                <w:tcPr>
                  <w:tcW w:w="847" w:type="dxa"/>
                  <w:tcBorders>
                    <w:top w:val="single" w:sz="4" w:space="0" w:color="auto"/>
                    <w:left w:val="nil"/>
                    <w:bottom w:val="nil"/>
                    <w:right w:val="nil"/>
                  </w:tcBorders>
                  <w:noWrap/>
                  <w:vAlign w:val="center"/>
                </w:tcPr>
                <w:p w:rsidR="009A095A" w:rsidRPr="00CC0A45" w:rsidRDefault="009A095A" w:rsidP="004D245B">
                  <w:pPr>
                    <w:suppressAutoHyphens w:val="0"/>
                    <w:jc w:val="center"/>
                    <w:rPr>
                      <w:sz w:val="20"/>
                      <w:szCs w:val="20"/>
                      <w:lang w:eastAsia="lv-LV"/>
                    </w:rPr>
                  </w:pPr>
                  <w:r w:rsidRPr="00CC0A45">
                    <w:rPr>
                      <w:sz w:val="20"/>
                      <w:szCs w:val="20"/>
                      <w:lang w:eastAsia="lv-LV"/>
                    </w:rPr>
                    <w:t>11232</w:t>
                  </w:r>
                </w:p>
              </w:tc>
            </w:tr>
            <w:tr w:rsidR="009A095A" w:rsidRPr="00CC0A45">
              <w:trPr>
                <w:trHeight w:val="20"/>
              </w:trPr>
              <w:tc>
                <w:tcPr>
                  <w:tcW w:w="2067" w:type="dxa"/>
                  <w:tcBorders>
                    <w:top w:val="single" w:sz="4" w:space="0" w:color="auto"/>
                    <w:left w:val="nil"/>
                    <w:bottom w:val="nil"/>
                    <w:right w:val="single" w:sz="4" w:space="0" w:color="auto"/>
                  </w:tcBorders>
                  <w:vAlign w:val="center"/>
                </w:tcPr>
                <w:p w:rsidR="009A095A" w:rsidRPr="00CC0A45" w:rsidRDefault="009A095A" w:rsidP="00132BE0">
                  <w:pPr>
                    <w:suppressAutoHyphens w:val="0"/>
                    <w:rPr>
                      <w:b/>
                      <w:bCs/>
                      <w:color w:val="FF0000"/>
                      <w:sz w:val="20"/>
                      <w:szCs w:val="20"/>
                      <w:lang w:eastAsia="lv-LV"/>
                    </w:rPr>
                  </w:pPr>
                  <w:r w:rsidRPr="00CC0A45">
                    <w:rPr>
                      <w:b/>
                      <w:bCs/>
                      <w:sz w:val="20"/>
                      <w:szCs w:val="20"/>
                      <w:lang w:eastAsia="lv-LV"/>
                    </w:rPr>
                    <w:t xml:space="preserve">Pamatizglītība </w:t>
                  </w:r>
                </w:p>
                <w:p w:rsidR="009A095A" w:rsidRPr="00CC0A45" w:rsidRDefault="009A095A" w:rsidP="0093279F">
                  <w:pPr>
                    <w:suppressAutoHyphens w:val="0"/>
                    <w:rPr>
                      <w:b/>
                      <w:bCs/>
                      <w:sz w:val="20"/>
                      <w:szCs w:val="20"/>
                      <w:lang w:eastAsia="lv-LV"/>
                    </w:rPr>
                  </w:pPr>
                  <w:r w:rsidRPr="00CC0A45">
                    <w:rPr>
                      <w:sz w:val="20"/>
                      <w:szCs w:val="20"/>
                      <w:lang w:eastAsia="lv-LV"/>
                    </w:rPr>
                    <w:t>19463 (19,9 %)</w:t>
                  </w:r>
                </w:p>
              </w:tc>
              <w:tc>
                <w:tcPr>
                  <w:tcW w:w="1339" w:type="dxa"/>
                  <w:tcBorders>
                    <w:top w:val="single" w:sz="4" w:space="0" w:color="auto"/>
                    <w:left w:val="nil"/>
                    <w:bottom w:val="nil"/>
                    <w:right w:val="single" w:sz="4" w:space="0" w:color="auto"/>
                  </w:tcBorders>
                  <w:noWrap/>
                  <w:vAlign w:val="center"/>
                </w:tcPr>
                <w:p w:rsidR="009A095A" w:rsidRPr="00CC0A45" w:rsidRDefault="009A095A" w:rsidP="0093279F">
                  <w:pPr>
                    <w:suppressAutoHyphens w:val="0"/>
                    <w:jc w:val="center"/>
                    <w:rPr>
                      <w:sz w:val="20"/>
                      <w:szCs w:val="20"/>
                      <w:lang w:eastAsia="lv-LV"/>
                    </w:rPr>
                  </w:pPr>
                  <w:r w:rsidRPr="00CC0A45">
                    <w:rPr>
                      <w:sz w:val="20"/>
                      <w:szCs w:val="20"/>
                      <w:lang w:eastAsia="lv-LV"/>
                    </w:rPr>
                    <w:t>10221</w:t>
                  </w:r>
                </w:p>
              </w:tc>
              <w:tc>
                <w:tcPr>
                  <w:tcW w:w="847" w:type="dxa"/>
                  <w:tcBorders>
                    <w:top w:val="single" w:sz="4" w:space="0" w:color="auto"/>
                    <w:left w:val="nil"/>
                    <w:bottom w:val="nil"/>
                    <w:right w:val="nil"/>
                  </w:tcBorders>
                  <w:noWrap/>
                  <w:vAlign w:val="center"/>
                </w:tcPr>
                <w:p w:rsidR="009A095A" w:rsidRPr="00CC0A45" w:rsidRDefault="009A095A" w:rsidP="004D245B">
                  <w:pPr>
                    <w:suppressAutoHyphens w:val="0"/>
                    <w:jc w:val="center"/>
                    <w:rPr>
                      <w:sz w:val="20"/>
                      <w:szCs w:val="20"/>
                      <w:lang w:eastAsia="lv-LV"/>
                    </w:rPr>
                  </w:pPr>
                  <w:r w:rsidRPr="00CC0A45">
                    <w:rPr>
                      <w:sz w:val="20"/>
                      <w:szCs w:val="20"/>
                      <w:lang w:eastAsia="lv-LV"/>
                    </w:rPr>
                    <w:t>9242</w:t>
                  </w:r>
                </w:p>
              </w:tc>
            </w:tr>
            <w:tr w:rsidR="009A095A" w:rsidRPr="00901FEA">
              <w:trPr>
                <w:trHeight w:val="477"/>
              </w:trPr>
              <w:tc>
                <w:tcPr>
                  <w:tcW w:w="2067" w:type="dxa"/>
                  <w:tcBorders>
                    <w:top w:val="single" w:sz="4" w:space="0" w:color="auto"/>
                    <w:left w:val="nil"/>
                    <w:bottom w:val="nil"/>
                    <w:right w:val="single" w:sz="4" w:space="0" w:color="auto"/>
                  </w:tcBorders>
                  <w:vAlign w:val="center"/>
                </w:tcPr>
                <w:p w:rsidR="009A095A" w:rsidRPr="00CC0A45" w:rsidRDefault="009A095A" w:rsidP="007E1522">
                  <w:pPr>
                    <w:suppressAutoHyphens w:val="0"/>
                    <w:rPr>
                      <w:b/>
                      <w:bCs/>
                      <w:sz w:val="20"/>
                      <w:szCs w:val="20"/>
                      <w:lang w:eastAsia="lv-LV"/>
                    </w:rPr>
                  </w:pPr>
                  <w:r w:rsidRPr="00CC0A45">
                    <w:rPr>
                      <w:b/>
                      <w:bCs/>
                      <w:sz w:val="20"/>
                      <w:szCs w:val="20"/>
                      <w:lang w:eastAsia="lv-LV"/>
                    </w:rPr>
                    <w:t xml:space="preserve">Zemāka par pamata 2911 </w:t>
                  </w:r>
                  <w:r w:rsidRPr="00CC0A45">
                    <w:rPr>
                      <w:sz w:val="20"/>
                      <w:szCs w:val="20"/>
                      <w:lang w:eastAsia="lv-LV"/>
                    </w:rPr>
                    <w:t>(3,0 %)</w:t>
                  </w:r>
                </w:p>
              </w:tc>
              <w:tc>
                <w:tcPr>
                  <w:tcW w:w="1339" w:type="dxa"/>
                  <w:tcBorders>
                    <w:top w:val="single" w:sz="4" w:space="0" w:color="auto"/>
                    <w:left w:val="nil"/>
                    <w:bottom w:val="nil"/>
                    <w:right w:val="single" w:sz="4" w:space="0" w:color="auto"/>
                  </w:tcBorders>
                  <w:noWrap/>
                  <w:vAlign w:val="center"/>
                </w:tcPr>
                <w:p w:rsidR="009A095A" w:rsidRPr="00CC0A45" w:rsidRDefault="009A095A" w:rsidP="004D245B">
                  <w:pPr>
                    <w:suppressAutoHyphens w:val="0"/>
                    <w:jc w:val="center"/>
                    <w:rPr>
                      <w:sz w:val="20"/>
                      <w:szCs w:val="20"/>
                      <w:lang w:eastAsia="lv-LV"/>
                    </w:rPr>
                  </w:pPr>
                  <w:r w:rsidRPr="00CC0A45">
                    <w:rPr>
                      <w:sz w:val="20"/>
                      <w:szCs w:val="20"/>
                      <w:lang w:eastAsia="lv-LV"/>
                    </w:rPr>
                    <w:t>1476</w:t>
                  </w:r>
                </w:p>
              </w:tc>
              <w:tc>
                <w:tcPr>
                  <w:tcW w:w="847" w:type="dxa"/>
                  <w:tcBorders>
                    <w:top w:val="single" w:sz="4" w:space="0" w:color="auto"/>
                    <w:left w:val="nil"/>
                    <w:bottom w:val="nil"/>
                    <w:right w:val="nil"/>
                  </w:tcBorders>
                  <w:noWrap/>
                  <w:vAlign w:val="center"/>
                </w:tcPr>
                <w:p w:rsidR="009A095A" w:rsidRPr="0099649D" w:rsidRDefault="009A095A" w:rsidP="004D245B">
                  <w:pPr>
                    <w:suppressAutoHyphens w:val="0"/>
                    <w:jc w:val="center"/>
                    <w:rPr>
                      <w:sz w:val="20"/>
                      <w:szCs w:val="20"/>
                      <w:lang w:eastAsia="lv-LV"/>
                    </w:rPr>
                  </w:pPr>
                  <w:r w:rsidRPr="00CC0A45">
                    <w:rPr>
                      <w:sz w:val="20"/>
                      <w:szCs w:val="20"/>
                      <w:lang w:eastAsia="lv-LV"/>
                    </w:rPr>
                    <w:t>1435</w:t>
                  </w:r>
                </w:p>
              </w:tc>
            </w:tr>
          </w:tbl>
          <w:p w:rsidR="009A095A" w:rsidRPr="00567669" w:rsidRDefault="009A095A" w:rsidP="00132BE0">
            <w:pPr>
              <w:rPr>
                <w:color w:val="FF0000"/>
              </w:rPr>
            </w:pPr>
          </w:p>
        </w:tc>
      </w:tr>
    </w:tbl>
    <w:p w:rsidR="009A095A" w:rsidRPr="00A94B68" w:rsidRDefault="009A095A" w:rsidP="00A94B68">
      <w:pPr>
        <w:rPr>
          <w:vanish/>
        </w:rPr>
      </w:pPr>
    </w:p>
    <w:p w:rsidR="009A095A" w:rsidRPr="00901FEA" w:rsidRDefault="009A095A" w:rsidP="007B68F7">
      <w:pPr>
        <w:jc w:val="both"/>
        <w:rPr>
          <w:color w:val="FF0000"/>
          <w:sz w:val="22"/>
          <w:szCs w:val="22"/>
        </w:rPr>
      </w:pPr>
    </w:p>
    <w:tbl>
      <w:tblPr>
        <w:tblW w:w="5236"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260"/>
        <w:gridCol w:w="12"/>
        <w:gridCol w:w="966"/>
        <w:gridCol w:w="89"/>
        <w:gridCol w:w="991"/>
      </w:tblGrid>
      <w:tr w:rsidR="009A095A" w:rsidRPr="00901FEA">
        <w:trPr>
          <w:trHeight w:val="337"/>
        </w:trPr>
        <w:tc>
          <w:tcPr>
            <w:tcW w:w="5000" w:type="pct"/>
            <w:gridSpan w:val="5"/>
            <w:shd w:val="clear" w:color="auto" w:fill="F2F2F2"/>
            <w:vAlign w:val="bottom"/>
          </w:tcPr>
          <w:p w:rsidR="009A095A" w:rsidRPr="001B636C" w:rsidRDefault="009A095A" w:rsidP="00476AAE">
            <w:pPr>
              <w:suppressAutoHyphens w:val="0"/>
              <w:jc w:val="center"/>
              <w:rPr>
                <w:i/>
                <w:iCs/>
                <w:sz w:val="22"/>
                <w:szCs w:val="22"/>
                <w:lang w:eastAsia="lv-LV"/>
              </w:rPr>
            </w:pPr>
            <w:r w:rsidRPr="005C1D7F">
              <w:rPr>
                <w:i/>
                <w:iCs/>
                <w:sz w:val="22"/>
                <w:szCs w:val="22"/>
                <w:lang w:eastAsia="lv-LV"/>
              </w:rPr>
              <w:t>Reģistrēto</w:t>
            </w:r>
            <w:r w:rsidRPr="00F86231">
              <w:rPr>
                <w:i/>
                <w:iCs/>
                <w:sz w:val="22"/>
                <w:szCs w:val="22"/>
                <w:lang w:eastAsia="lv-LV"/>
              </w:rPr>
              <w:t xml:space="preserve"> bezdarbnieku</w:t>
            </w:r>
            <w:r w:rsidRPr="001B636C">
              <w:rPr>
                <w:i/>
                <w:iCs/>
                <w:sz w:val="22"/>
                <w:szCs w:val="22"/>
                <w:lang w:eastAsia="lv-LV"/>
              </w:rPr>
              <w:t xml:space="preserve"> skaits </w:t>
            </w:r>
            <w:r w:rsidRPr="005C1D7F">
              <w:rPr>
                <w:i/>
                <w:iCs/>
                <w:sz w:val="22"/>
                <w:szCs w:val="22"/>
                <w:lang w:eastAsia="lv-LV"/>
              </w:rPr>
              <w:t>ar</w:t>
            </w:r>
            <w:r w:rsidRPr="005C1D7F">
              <w:rPr>
                <w:b/>
                <w:bCs/>
                <w:i/>
                <w:iCs/>
                <w:sz w:val="22"/>
                <w:szCs w:val="22"/>
                <w:lang w:eastAsia="lv-LV"/>
              </w:rPr>
              <w:t xml:space="preserve"> augstāko izglītību</w:t>
            </w:r>
            <w:r w:rsidRPr="001B636C">
              <w:rPr>
                <w:i/>
                <w:iCs/>
                <w:sz w:val="22"/>
                <w:szCs w:val="22"/>
                <w:lang w:eastAsia="lv-LV"/>
              </w:rPr>
              <w:t xml:space="preserve"> sadalījumā pa profesiju grupām</w:t>
            </w:r>
          </w:p>
          <w:p w:rsidR="009A095A" w:rsidRPr="00901FEA" w:rsidRDefault="009A095A" w:rsidP="006F2752">
            <w:pPr>
              <w:suppressAutoHyphens w:val="0"/>
              <w:jc w:val="center"/>
              <w:rPr>
                <w:color w:val="FF0000"/>
                <w:sz w:val="22"/>
                <w:szCs w:val="22"/>
                <w:lang w:eastAsia="lv-LV"/>
              </w:rPr>
            </w:pPr>
            <w:r>
              <w:rPr>
                <w:i/>
                <w:iCs/>
                <w:sz w:val="22"/>
                <w:szCs w:val="22"/>
                <w:lang w:eastAsia="lv-LV"/>
              </w:rPr>
              <w:t>2013</w:t>
            </w:r>
            <w:r w:rsidRPr="001B636C">
              <w:rPr>
                <w:i/>
                <w:iCs/>
                <w:sz w:val="22"/>
                <w:szCs w:val="22"/>
                <w:lang w:eastAsia="lv-LV"/>
              </w:rPr>
              <w:t xml:space="preserve">.gada </w:t>
            </w:r>
            <w:r>
              <w:rPr>
                <w:i/>
                <w:iCs/>
                <w:sz w:val="22"/>
                <w:szCs w:val="22"/>
                <w:lang w:eastAsia="lv-LV"/>
              </w:rPr>
              <w:t>31.maijā</w:t>
            </w:r>
            <w:r w:rsidRPr="001B636C">
              <w:rPr>
                <w:i/>
                <w:iCs/>
                <w:sz w:val="22"/>
                <w:szCs w:val="22"/>
                <w:lang w:eastAsia="lv-LV"/>
              </w:rPr>
              <w:t xml:space="preserve"> (lielākais skaits)</w:t>
            </w:r>
          </w:p>
        </w:tc>
      </w:tr>
      <w:tr w:rsidR="009A095A" w:rsidRPr="00901FEA">
        <w:trPr>
          <w:trHeight w:val="342"/>
        </w:trPr>
        <w:tc>
          <w:tcPr>
            <w:tcW w:w="4003" w:type="pct"/>
            <w:vAlign w:val="center"/>
          </w:tcPr>
          <w:p w:rsidR="009A095A" w:rsidRPr="006D714E" w:rsidRDefault="009A095A" w:rsidP="00476AAE">
            <w:pPr>
              <w:suppressAutoHyphens w:val="0"/>
              <w:jc w:val="center"/>
              <w:rPr>
                <w:b/>
                <w:bCs/>
                <w:sz w:val="18"/>
                <w:szCs w:val="18"/>
                <w:lang w:eastAsia="lv-LV"/>
              </w:rPr>
            </w:pPr>
            <w:r w:rsidRPr="006D714E">
              <w:rPr>
                <w:b/>
                <w:bCs/>
                <w:sz w:val="18"/>
                <w:szCs w:val="18"/>
                <w:lang w:eastAsia="lv-LV"/>
              </w:rPr>
              <w:t>Izglītības profesijas nosaukums</w:t>
            </w:r>
          </w:p>
        </w:tc>
        <w:tc>
          <w:tcPr>
            <w:tcW w:w="517" w:type="pct"/>
            <w:gridSpan w:val="3"/>
            <w:vAlign w:val="center"/>
          </w:tcPr>
          <w:p w:rsidR="009A095A" w:rsidRPr="006D714E" w:rsidRDefault="009A095A" w:rsidP="00476AAE">
            <w:pPr>
              <w:suppressAutoHyphens w:val="0"/>
              <w:jc w:val="center"/>
              <w:rPr>
                <w:b/>
                <w:bCs/>
                <w:sz w:val="18"/>
                <w:szCs w:val="18"/>
                <w:lang w:eastAsia="lv-LV"/>
              </w:rPr>
            </w:pPr>
            <w:r w:rsidRPr="006D714E">
              <w:rPr>
                <w:b/>
                <w:bCs/>
                <w:sz w:val="18"/>
                <w:szCs w:val="18"/>
                <w:lang w:eastAsia="lv-LV"/>
              </w:rPr>
              <w:t>Bezdarbnieku skaits</w:t>
            </w:r>
          </w:p>
        </w:tc>
        <w:tc>
          <w:tcPr>
            <w:tcW w:w="480" w:type="pct"/>
            <w:vAlign w:val="center"/>
          </w:tcPr>
          <w:p w:rsidR="009A095A" w:rsidRPr="006D714E" w:rsidRDefault="009A095A" w:rsidP="00476AAE">
            <w:pPr>
              <w:suppressAutoHyphens w:val="0"/>
              <w:jc w:val="center"/>
              <w:rPr>
                <w:b/>
                <w:bCs/>
                <w:sz w:val="18"/>
                <w:szCs w:val="18"/>
                <w:lang w:eastAsia="lv-LV"/>
              </w:rPr>
            </w:pPr>
            <w:r w:rsidRPr="006D714E">
              <w:rPr>
                <w:b/>
                <w:bCs/>
                <w:sz w:val="18"/>
                <w:szCs w:val="18"/>
                <w:lang w:eastAsia="lv-LV"/>
              </w:rPr>
              <w:t>% no kopskaita</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EKONOMISTS</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2005</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15,</w:t>
            </w:r>
            <w:r w:rsidRPr="0000549C">
              <w:rPr>
                <w:color w:val="000000"/>
                <w:sz w:val="19"/>
                <w:szCs w:val="19"/>
              </w:rPr>
              <w:t>6</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INŽENIERIS (Būvinženieri, Elektroinženieri, mehānikas, elektronikas utt.)</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1717</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13,</w:t>
            </w:r>
            <w:r w:rsidRPr="0000549C">
              <w:rPr>
                <w:color w:val="000000"/>
                <w:sz w:val="19"/>
                <w:szCs w:val="19"/>
              </w:rPr>
              <w:t>4</w:t>
            </w:r>
          </w:p>
        </w:tc>
      </w:tr>
      <w:tr w:rsidR="009A095A" w:rsidRPr="00E74DE0">
        <w:trPr>
          <w:trHeight w:val="144"/>
        </w:trPr>
        <w:tc>
          <w:tcPr>
            <w:tcW w:w="4003" w:type="pct"/>
            <w:vAlign w:val="bottom"/>
          </w:tcPr>
          <w:p w:rsidR="009A095A" w:rsidRPr="006D714E" w:rsidRDefault="009A095A">
            <w:pPr>
              <w:rPr>
                <w:sz w:val="19"/>
                <w:szCs w:val="19"/>
              </w:rPr>
            </w:pPr>
            <w:r w:rsidRPr="006D714E">
              <w:rPr>
                <w:sz w:val="19"/>
                <w:szCs w:val="19"/>
              </w:rPr>
              <w:t>SKOLOTĀJS (vispārējās vidējās izglītības, profesionālās izglītības, pamatskolas, pirmsskolas utt).</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1262</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9,</w:t>
            </w:r>
            <w:r w:rsidRPr="0000549C">
              <w:rPr>
                <w:color w:val="000000"/>
                <w:sz w:val="19"/>
                <w:szCs w:val="19"/>
              </w:rPr>
              <w:t>8</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DIREKTORS /VADĪTĀJS (uzņēmumu, struktūrvienību, nodaļu utt.)</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1182</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9,</w:t>
            </w:r>
            <w:r w:rsidRPr="0000549C">
              <w:rPr>
                <w:color w:val="000000"/>
                <w:sz w:val="19"/>
                <w:szCs w:val="19"/>
              </w:rPr>
              <w:t>2</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SPECIĀLISTI (sabiedrisko attiecību, personāla, loģistikas, vides aizsardzības, dizaina, banku utt.)</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699</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5,</w:t>
            </w:r>
            <w:r w:rsidRPr="0000549C">
              <w:rPr>
                <w:color w:val="000000"/>
                <w:sz w:val="19"/>
                <w:szCs w:val="19"/>
              </w:rPr>
              <w:t>4</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JURISTS</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642</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5,</w:t>
            </w:r>
            <w:r w:rsidRPr="0000549C">
              <w:rPr>
                <w:color w:val="000000"/>
                <w:sz w:val="19"/>
                <w:szCs w:val="19"/>
              </w:rPr>
              <w:t>0</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UZŅĒMĒJDARBĪBAS (KOMERCDARBĪBAS) SPECIĀLISTS</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360</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2,</w:t>
            </w:r>
            <w:r w:rsidRPr="0000549C">
              <w:rPr>
                <w:color w:val="000000"/>
                <w:sz w:val="19"/>
                <w:szCs w:val="19"/>
              </w:rPr>
              <w:t>8</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GRĀMATVEDIS</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328</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2,</w:t>
            </w:r>
            <w:r w:rsidRPr="0000549C">
              <w:rPr>
                <w:color w:val="000000"/>
                <w:sz w:val="19"/>
                <w:szCs w:val="19"/>
              </w:rPr>
              <w:t>6</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TEHNOLOGS (pārtikas un dzērienu, šūšanas, tekstilmateriālu, kokapstrādes utt.)</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285</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2,</w:t>
            </w:r>
            <w:r w:rsidRPr="0000549C">
              <w:rPr>
                <w:color w:val="000000"/>
                <w:sz w:val="19"/>
                <w:szCs w:val="19"/>
              </w:rPr>
              <w:t>2</w:t>
            </w:r>
          </w:p>
        </w:tc>
      </w:tr>
      <w:tr w:rsidR="009A095A" w:rsidRPr="00E74DE0">
        <w:trPr>
          <w:trHeight w:val="186"/>
        </w:trPr>
        <w:tc>
          <w:tcPr>
            <w:tcW w:w="4003" w:type="pct"/>
            <w:vAlign w:val="bottom"/>
          </w:tcPr>
          <w:p w:rsidR="009A095A" w:rsidRPr="006D714E" w:rsidRDefault="009A095A">
            <w:pPr>
              <w:rPr>
                <w:sz w:val="19"/>
                <w:szCs w:val="19"/>
              </w:rPr>
            </w:pPr>
            <w:r w:rsidRPr="006D714E">
              <w:rPr>
                <w:sz w:val="19"/>
                <w:szCs w:val="19"/>
              </w:rPr>
              <w:t>FILOLOGS</w:t>
            </w:r>
          </w:p>
        </w:tc>
        <w:tc>
          <w:tcPr>
            <w:tcW w:w="517" w:type="pct"/>
            <w:gridSpan w:val="3"/>
            <w:noWrap/>
            <w:vAlign w:val="bottom"/>
          </w:tcPr>
          <w:p w:rsidR="009A095A" w:rsidRPr="0000549C" w:rsidRDefault="009A095A" w:rsidP="0000549C">
            <w:pPr>
              <w:jc w:val="center"/>
              <w:rPr>
                <w:color w:val="000000"/>
                <w:sz w:val="19"/>
                <w:szCs w:val="19"/>
              </w:rPr>
            </w:pPr>
            <w:r w:rsidRPr="0000549C">
              <w:rPr>
                <w:color w:val="000000"/>
                <w:sz w:val="19"/>
                <w:szCs w:val="19"/>
              </w:rPr>
              <w:t>250</w:t>
            </w:r>
          </w:p>
        </w:tc>
        <w:tc>
          <w:tcPr>
            <w:tcW w:w="480" w:type="pct"/>
            <w:noWrap/>
            <w:vAlign w:val="bottom"/>
          </w:tcPr>
          <w:p w:rsidR="009A095A" w:rsidRPr="0000549C" w:rsidRDefault="009A095A" w:rsidP="0000549C">
            <w:pPr>
              <w:jc w:val="center"/>
              <w:rPr>
                <w:color w:val="000000"/>
                <w:sz w:val="19"/>
                <w:szCs w:val="19"/>
              </w:rPr>
            </w:pPr>
            <w:r>
              <w:rPr>
                <w:color w:val="000000"/>
                <w:sz w:val="19"/>
                <w:szCs w:val="19"/>
              </w:rPr>
              <w:t>1,</w:t>
            </w:r>
            <w:r w:rsidRPr="0000549C">
              <w:rPr>
                <w:color w:val="000000"/>
                <w:sz w:val="19"/>
                <w:szCs w:val="19"/>
              </w:rPr>
              <w:t>9</w:t>
            </w:r>
          </w:p>
        </w:tc>
      </w:tr>
      <w:tr w:rsidR="009A095A" w:rsidRPr="00E74DE0">
        <w:trPr>
          <w:trHeight w:val="186"/>
        </w:trPr>
        <w:tc>
          <w:tcPr>
            <w:tcW w:w="5000" w:type="pct"/>
            <w:gridSpan w:val="5"/>
            <w:shd w:val="clear" w:color="auto" w:fill="F2F2F2"/>
            <w:vAlign w:val="bottom"/>
          </w:tcPr>
          <w:p w:rsidR="009A095A" w:rsidRPr="001B636C" w:rsidRDefault="009A095A" w:rsidP="005C1D7F">
            <w:pPr>
              <w:suppressAutoHyphens w:val="0"/>
              <w:jc w:val="center"/>
              <w:rPr>
                <w:i/>
                <w:iCs/>
                <w:sz w:val="22"/>
                <w:szCs w:val="22"/>
                <w:lang w:eastAsia="lv-LV"/>
              </w:rPr>
            </w:pPr>
            <w:r w:rsidRPr="005C1D7F">
              <w:rPr>
                <w:i/>
                <w:iCs/>
                <w:sz w:val="22"/>
                <w:szCs w:val="22"/>
                <w:lang w:eastAsia="lv-LV"/>
              </w:rPr>
              <w:t>Reģistrēto</w:t>
            </w:r>
            <w:r w:rsidRPr="00F86231">
              <w:rPr>
                <w:i/>
                <w:iCs/>
                <w:sz w:val="22"/>
                <w:szCs w:val="22"/>
                <w:lang w:eastAsia="lv-LV"/>
              </w:rPr>
              <w:t xml:space="preserve"> bezdarbnieku</w:t>
            </w:r>
            <w:r w:rsidRPr="001B636C">
              <w:rPr>
                <w:i/>
                <w:iCs/>
                <w:sz w:val="22"/>
                <w:szCs w:val="22"/>
                <w:lang w:eastAsia="lv-LV"/>
              </w:rPr>
              <w:t xml:space="preserve"> skaits ar </w:t>
            </w:r>
            <w:r w:rsidRPr="005C1D7F">
              <w:rPr>
                <w:b/>
                <w:bCs/>
                <w:i/>
                <w:iCs/>
                <w:sz w:val="22"/>
                <w:szCs w:val="22"/>
                <w:lang w:eastAsia="lv-LV"/>
              </w:rPr>
              <w:t>profesionālo izglītību</w:t>
            </w:r>
            <w:r w:rsidRPr="001B636C">
              <w:rPr>
                <w:i/>
                <w:iCs/>
                <w:sz w:val="22"/>
                <w:szCs w:val="22"/>
                <w:lang w:eastAsia="lv-LV"/>
              </w:rPr>
              <w:t xml:space="preserve"> sadalījumā pa profesiju grupām</w:t>
            </w:r>
          </w:p>
          <w:p w:rsidR="009A095A" w:rsidRDefault="009A095A" w:rsidP="007E1522">
            <w:pPr>
              <w:jc w:val="center"/>
              <w:rPr>
                <w:sz w:val="22"/>
                <w:szCs w:val="22"/>
              </w:rPr>
            </w:pPr>
            <w:r>
              <w:rPr>
                <w:i/>
                <w:iCs/>
                <w:sz w:val="22"/>
                <w:szCs w:val="22"/>
                <w:lang w:eastAsia="lv-LV"/>
              </w:rPr>
              <w:t>2013</w:t>
            </w:r>
            <w:r w:rsidRPr="001B636C">
              <w:rPr>
                <w:i/>
                <w:iCs/>
                <w:sz w:val="22"/>
                <w:szCs w:val="22"/>
                <w:lang w:eastAsia="lv-LV"/>
              </w:rPr>
              <w:t xml:space="preserve">.gada </w:t>
            </w:r>
            <w:r>
              <w:rPr>
                <w:i/>
                <w:iCs/>
                <w:sz w:val="22"/>
                <w:szCs w:val="22"/>
                <w:lang w:eastAsia="lv-LV"/>
              </w:rPr>
              <w:t>31.maijā</w:t>
            </w:r>
            <w:r w:rsidRPr="001B636C">
              <w:rPr>
                <w:i/>
                <w:iCs/>
                <w:sz w:val="22"/>
                <w:szCs w:val="22"/>
                <w:lang w:eastAsia="lv-LV"/>
              </w:rPr>
              <w:t xml:space="preserve"> (lielākais skaits)</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5C1D7F">
            <w:pPr>
              <w:suppressAutoHyphens w:val="0"/>
              <w:rPr>
                <w:color w:val="000000"/>
                <w:sz w:val="19"/>
                <w:szCs w:val="19"/>
                <w:lang w:eastAsia="lv-LV"/>
              </w:rPr>
            </w:pPr>
            <w:r w:rsidRPr="006D714E">
              <w:rPr>
                <w:color w:val="000000"/>
                <w:sz w:val="19"/>
                <w:szCs w:val="19"/>
                <w:lang w:eastAsia="lv-LV"/>
              </w:rPr>
              <w:t xml:space="preserve">TEHNIĶIS </w:t>
            </w:r>
            <w:r w:rsidRPr="005C1D7F">
              <w:rPr>
                <w:color w:val="000000"/>
                <w:sz w:val="19"/>
                <w:szCs w:val="19"/>
                <w:lang w:eastAsia="lv-LV"/>
              </w:rPr>
              <w:t>(būvtehniķis, apdares darbu tehniķis, elektrotehniķis, plānošanas tehniķis, ražošanas tehniķis, zootehniķis, datorsistēmu tehniķis utt.)</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2611</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7,</w:t>
            </w:r>
            <w:r w:rsidRPr="0000549C">
              <w:rPr>
                <w:color w:val="000000"/>
                <w:sz w:val="19"/>
                <w:szCs w:val="19"/>
              </w:rPr>
              <w:t>3</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5C1D7F">
            <w:pPr>
              <w:suppressAutoHyphens w:val="0"/>
              <w:rPr>
                <w:color w:val="000000"/>
                <w:sz w:val="19"/>
                <w:szCs w:val="19"/>
                <w:lang w:eastAsia="lv-LV"/>
              </w:rPr>
            </w:pPr>
            <w:r w:rsidRPr="006D714E">
              <w:rPr>
                <w:color w:val="000000"/>
                <w:sz w:val="19"/>
                <w:szCs w:val="19"/>
                <w:lang w:eastAsia="lv-LV"/>
              </w:rPr>
              <w:t xml:space="preserve">MEHĀNIĶIS </w:t>
            </w:r>
            <w:r w:rsidRPr="005C1D7F">
              <w:rPr>
                <w:color w:val="000000"/>
                <w:sz w:val="19"/>
                <w:szCs w:val="19"/>
                <w:lang w:eastAsia="lv-LV"/>
              </w:rPr>
              <w:t>(mehāniķis, automehāniķis, lauksaimniecības mašīnu/ tehnikas mehāniķis, radio mehāniķis, transporta mehāniķis, elektromehānisko iekārtu mehāniķis utt.)</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2244</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6,</w:t>
            </w:r>
            <w:r w:rsidRPr="0000549C">
              <w:rPr>
                <w:color w:val="000000"/>
                <w:sz w:val="19"/>
                <w:szCs w:val="19"/>
              </w:rPr>
              <w:t>2</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4"/>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5C1D7F">
            <w:pPr>
              <w:suppressAutoHyphens w:val="0"/>
              <w:rPr>
                <w:color w:val="000000"/>
                <w:sz w:val="19"/>
                <w:szCs w:val="19"/>
                <w:lang w:eastAsia="lv-LV"/>
              </w:rPr>
            </w:pPr>
            <w:r w:rsidRPr="0000549C">
              <w:rPr>
                <w:color w:val="000000"/>
                <w:sz w:val="19"/>
                <w:szCs w:val="19"/>
                <w:lang w:eastAsia="lv-LV"/>
              </w:rPr>
              <w:t>ATSLĒDZNIEKS (atslēdznieks, kuģubūves atslēdznieks, instrumentu atslēdznieks, autoatslēdznieks, ritošā sastāva atslēdznieks, remontatslēdznieks, montāžas darbu atslēdznieks</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2037</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5,</w:t>
            </w:r>
            <w:r w:rsidRPr="0000549C">
              <w:rPr>
                <w:color w:val="000000"/>
                <w:sz w:val="19"/>
                <w:szCs w:val="19"/>
              </w:rPr>
              <w:t>7</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7"/>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6D714E">
            <w:pPr>
              <w:suppressAutoHyphens w:val="0"/>
              <w:rPr>
                <w:color w:val="000000"/>
                <w:sz w:val="19"/>
                <w:szCs w:val="19"/>
                <w:lang w:eastAsia="lv-LV"/>
              </w:rPr>
            </w:pPr>
            <w:r w:rsidRPr="0000549C">
              <w:rPr>
                <w:color w:val="000000"/>
                <w:sz w:val="19"/>
                <w:szCs w:val="19"/>
                <w:lang w:eastAsia="lv-LV"/>
              </w:rPr>
              <w:t>PAVĀRS</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1996</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5,</w:t>
            </w:r>
            <w:r w:rsidRPr="0000549C">
              <w:rPr>
                <w:color w:val="000000"/>
                <w:sz w:val="19"/>
                <w:szCs w:val="19"/>
              </w:rPr>
              <w:t>6</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9"/>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5C1D7F">
            <w:pPr>
              <w:suppressAutoHyphens w:val="0"/>
              <w:rPr>
                <w:color w:val="000000"/>
                <w:sz w:val="19"/>
                <w:szCs w:val="19"/>
                <w:lang w:eastAsia="lv-LV"/>
              </w:rPr>
            </w:pPr>
            <w:r w:rsidRPr="006D714E">
              <w:rPr>
                <w:color w:val="000000"/>
                <w:sz w:val="19"/>
                <w:szCs w:val="19"/>
                <w:lang w:eastAsia="lv-LV"/>
              </w:rPr>
              <w:t>TRAKTORA VADĪTĀJS</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1548</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4,</w:t>
            </w:r>
            <w:r w:rsidRPr="0000549C">
              <w:rPr>
                <w:color w:val="000000"/>
                <w:sz w:val="19"/>
                <w:szCs w:val="19"/>
              </w:rPr>
              <w:t>3</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6"/>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6D714E">
            <w:pPr>
              <w:suppressAutoHyphens w:val="0"/>
              <w:rPr>
                <w:color w:val="000000"/>
                <w:sz w:val="19"/>
                <w:szCs w:val="19"/>
                <w:lang w:eastAsia="lv-LV"/>
              </w:rPr>
            </w:pPr>
            <w:r w:rsidRPr="005C1D7F">
              <w:rPr>
                <w:color w:val="000000"/>
                <w:sz w:val="19"/>
                <w:szCs w:val="19"/>
                <w:lang w:eastAsia="lv-LV"/>
              </w:rPr>
              <w:t>Š</w:t>
            </w:r>
            <w:r w:rsidRPr="006D714E">
              <w:rPr>
                <w:color w:val="000000"/>
                <w:sz w:val="19"/>
                <w:szCs w:val="19"/>
                <w:lang w:eastAsia="lv-LV"/>
              </w:rPr>
              <w:t>UVĒJS</w:t>
            </w:r>
            <w:r w:rsidRPr="005C1D7F">
              <w:rPr>
                <w:color w:val="000000"/>
                <w:sz w:val="19"/>
                <w:szCs w:val="19"/>
                <w:lang w:eastAsia="lv-LV"/>
              </w:rPr>
              <w:t xml:space="preserve"> (šuvējs, apģērbu šuvējs, palīgšuvējs, ādas apģērbu šuvējs, audumu izstrādājumu šuvējs utt.)</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1535</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4,</w:t>
            </w:r>
            <w:r w:rsidRPr="0000549C">
              <w:rPr>
                <w:color w:val="000000"/>
                <w:sz w:val="19"/>
                <w:szCs w:val="19"/>
              </w:rPr>
              <w:t>3</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6D714E">
            <w:pPr>
              <w:suppressAutoHyphens w:val="0"/>
              <w:rPr>
                <w:color w:val="000000"/>
                <w:sz w:val="19"/>
                <w:szCs w:val="19"/>
                <w:lang w:eastAsia="lv-LV"/>
              </w:rPr>
            </w:pPr>
            <w:r w:rsidRPr="005C1D7F">
              <w:rPr>
                <w:color w:val="000000"/>
                <w:sz w:val="19"/>
                <w:szCs w:val="19"/>
                <w:lang w:eastAsia="lv-LV"/>
              </w:rPr>
              <w:t>G</w:t>
            </w:r>
            <w:r w:rsidRPr="006D714E">
              <w:rPr>
                <w:color w:val="000000"/>
                <w:sz w:val="19"/>
                <w:szCs w:val="19"/>
                <w:lang w:eastAsia="lv-LV"/>
              </w:rPr>
              <w:t>RĀMATVEDIS</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1369</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3,</w:t>
            </w:r>
            <w:r w:rsidRPr="0000549C">
              <w:rPr>
                <w:color w:val="000000"/>
                <w:sz w:val="19"/>
                <w:szCs w:val="19"/>
              </w:rPr>
              <w:t>8</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6D714E">
            <w:pPr>
              <w:suppressAutoHyphens w:val="0"/>
              <w:rPr>
                <w:color w:val="000000"/>
                <w:sz w:val="19"/>
                <w:szCs w:val="19"/>
                <w:lang w:eastAsia="lv-LV"/>
              </w:rPr>
            </w:pPr>
            <w:r w:rsidRPr="005C1D7F">
              <w:rPr>
                <w:color w:val="000000"/>
                <w:sz w:val="19"/>
                <w:szCs w:val="19"/>
                <w:lang w:eastAsia="lv-LV"/>
              </w:rPr>
              <w:t>G</w:t>
            </w:r>
            <w:r w:rsidRPr="006D714E">
              <w:rPr>
                <w:color w:val="000000"/>
                <w:sz w:val="19"/>
                <w:szCs w:val="19"/>
                <w:lang w:eastAsia="lv-LV"/>
              </w:rPr>
              <w:t>ALDNIEKS</w:t>
            </w:r>
            <w:r w:rsidRPr="005C1D7F">
              <w:rPr>
                <w:color w:val="000000"/>
                <w:sz w:val="19"/>
                <w:szCs w:val="19"/>
                <w:lang w:eastAsia="lv-LV"/>
              </w:rPr>
              <w:t xml:space="preserve"> (galdnieks, būvgaldnieks, mēbeļu galdnieks, būvizstrādājumu galdnieks utt.)</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979</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2,</w:t>
            </w:r>
            <w:r w:rsidRPr="0000549C">
              <w:rPr>
                <w:color w:val="000000"/>
                <w:sz w:val="19"/>
                <w:szCs w:val="19"/>
              </w:rPr>
              <w:t>7</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8"/>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6D714E">
            <w:pPr>
              <w:suppressAutoHyphens w:val="0"/>
              <w:rPr>
                <w:color w:val="000000"/>
                <w:sz w:val="19"/>
                <w:szCs w:val="19"/>
                <w:lang w:eastAsia="lv-LV"/>
              </w:rPr>
            </w:pPr>
            <w:r w:rsidRPr="005C1D7F">
              <w:rPr>
                <w:color w:val="000000"/>
                <w:sz w:val="19"/>
                <w:szCs w:val="19"/>
                <w:lang w:eastAsia="lv-LV"/>
              </w:rPr>
              <w:t>P</w:t>
            </w:r>
            <w:r w:rsidRPr="006D714E">
              <w:rPr>
                <w:color w:val="000000"/>
                <w:sz w:val="19"/>
                <w:szCs w:val="19"/>
                <w:lang w:eastAsia="lv-LV"/>
              </w:rPr>
              <w:t>ĀRDEVĒJS</w:t>
            </w:r>
            <w:r w:rsidRPr="005C1D7F">
              <w:rPr>
                <w:color w:val="000000"/>
                <w:sz w:val="19"/>
                <w:szCs w:val="19"/>
                <w:lang w:eastAsia="lv-LV"/>
              </w:rPr>
              <w:t xml:space="preserve"> (mazumtirdzniecības veikala pārdevējs, tirdzniecības pārdevējs, pārdevējs konsultants utt.)</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828</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2,</w:t>
            </w:r>
            <w:r w:rsidRPr="0000549C">
              <w:rPr>
                <w:color w:val="000000"/>
                <w:sz w:val="19"/>
                <w:szCs w:val="19"/>
              </w:rPr>
              <w:t>3</w:t>
            </w:r>
          </w:p>
        </w:tc>
      </w:tr>
      <w:tr w:rsidR="009A095A" w:rsidRPr="005C1D7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7"/>
        </w:trPr>
        <w:tc>
          <w:tcPr>
            <w:tcW w:w="4009" w:type="pct"/>
            <w:gridSpan w:val="2"/>
            <w:tcBorders>
              <w:top w:val="nil"/>
              <w:left w:val="single" w:sz="4" w:space="0" w:color="auto"/>
              <w:bottom w:val="single" w:sz="4" w:space="0" w:color="auto"/>
              <w:right w:val="single" w:sz="4" w:space="0" w:color="auto"/>
            </w:tcBorders>
            <w:vAlign w:val="center"/>
          </w:tcPr>
          <w:p w:rsidR="009A095A" w:rsidRPr="005C1D7F" w:rsidRDefault="009A095A" w:rsidP="006D714E">
            <w:pPr>
              <w:suppressAutoHyphens w:val="0"/>
              <w:rPr>
                <w:color w:val="000000"/>
                <w:sz w:val="19"/>
                <w:szCs w:val="19"/>
                <w:lang w:eastAsia="lv-LV"/>
              </w:rPr>
            </w:pPr>
            <w:r w:rsidRPr="005C1D7F">
              <w:rPr>
                <w:color w:val="000000"/>
                <w:sz w:val="19"/>
                <w:szCs w:val="19"/>
                <w:lang w:eastAsia="lv-LV"/>
              </w:rPr>
              <w:t>T</w:t>
            </w:r>
            <w:r w:rsidRPr="006D714E">
              <w:rPr>
                <w:color w:val="000000"/>
                <w:sz w:val="19"/>
                <w:szCs w:val="19"/>
                <w:lang w:eastAsia="lv-LV"/>
              </w:rPr>
              <w:t>EHNOLOGS</w:t>
            </w:r>
            <w:r w:rsidRPr="005C1D7F">
              <w:rPr>
                <w:color w:val="000000"/>
                <w:sz w:val="19"/>
                <w:szCs w:val="19"/>
                <w:lang w:eastAsia="lv-LV"/>
              </w:rPr>
              <w:t xml:space="preserve"> (pārtikas un dzērienu tehnologs, šūšanas tehnologs, tehnologs, kokapstrādes tehnologs, ādas tehnologs, audumu tehnologs, mehānikas tehnologs, ķīmijas tehnologs utt.)</w:t>
            </w:r>
          </w:p>
        </w:tc>
        <w:tc>
          <w:tcPr>
            <w:tcW w:w="468" w:type="pct"/>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sidRPr="0000549C">
              <w:rPr>
                <w:color w:val="000000"/>
                <w:sz w:val="19"/>
                <w:szCs w:val="19"/>
              </w:rPr>
              <w:t>797</w:t>
            </w:r>
          </w:p>
        </w:tc>
        <w:tc>
          <w:tcPr>
            <w:tcW w:w="523" w:type="pct"/>
            <w:gridSpan w:val="2"/>
            <w:tcBorders>
              <w:top w:val="nil"/>
              <w:left w:val="nil"/>
              <w:bottom w:val="single" w:sz="4" w:space="0" w:color="auto"/>
              <w:right w:val="single" w:sz="4" w:space="0" w:color="auto"/>
            </w:tcBorders>
            <w:noWrap/>
            <w:vAlign w:val="bottom"/>
          </w:tcPr>
          <w:p w:rsidR="009A095A" w:rsidRPr="0000549C" w:rsidRDefault="009A095A" w:rsidP="0000549C">
            <w:pPr>
              <w:jc w:val="center"/>
              <w:rPr>
                <w:color w:val="000000"/>
                <w:sz w:val="19"/>
                <w:szCs w:val="19"/>
              </w:rPr>
            </w:pPr>
            <w:r>
              <w:rPr>
                <w:color w:val="000000"/>
                <w:sz w:val="19"/>
                <w:szCs w:val="19"/>
              </w:rPr>
              <w:t>2,</w:t>
            </w:r>
            <w:r w:rsidRPr="0000549C">
              <w:rPr>
                <w:color w:val="000000"/>
                <w:sz w:val="19"/>
                <w:szCs w:val="19"/>
              </w:rPr>
              <w:t>2</w:t>
            </w:r>
          </w:p>
        </w:tc>
      </w:tr>
    </w:tbl>
    <w:p w:rsidR="009A095A" w:rsidRDefault="009A095A" w:rsidP="007B68F7">
      <w:pPr>
        <w:jc w:val="both"/>
      </w:pPr>
    </w:p>
    <w:p w:rsidR="009A095A" w:rsidRPr="00E74DE0" w:rsidRDefault="009A095A" w:rsidP="007B68F7">
      <w:pPr>
        <w:jc w:val="both"/>
      </w:pPr>
    </w:p>
    <w:p w:rsidR="009A095A" w:rsidRDefault="009A095A" w:rsidP="0068380B">
      <w:pPr>
        <w:jc w:val="center"/>
        <w:rPr>
          <w:b/>
          <w:bCs/>
          <w:i/>
          <w:iCs/>
          <w:sz w:val="16"/>
          <w:szCs w:val="16"/>
        </w:rPr>
      </w:pPr>
    </w:p>
    <w:p w:rsidR="009A095A" w:rsidRDefault="009A095A" w:rsidP="0068380B">
      <w:pPr>
        <w:jc w:val="center"/>
        <w:rPr>
          <w:b/>
          <w:bCs/>
          <w:i/>
          <w:iCs/>
          <w:sz w:val="16"/>
          <w:szCs w:val="16"/>
        </w:rPr>
      </w:pPr>
      <w:r w:rsidRPr="00195D0C">
        <w:rPr>
          <w:b/>
          <w:bCs/>
          <w:i/>
          <w:iCs/>
          <w:noProof/>
          <w:sz w:val="16"/>
          <w:szCs w:val="16"/>
          <w:lang w:eastAsia="lv-LV"/>
        </w:rPr>
        <w:pict>
          <v:shape id="Picture 12" o:spid="_x0000_i1033" type="#_x0000_t75" style="width:402.75pt;height:181.5pt;visibility:visible">
            <v:imagedata r:id="rId14" o:title=""/>
          </v:shape>
        </w:pict>
      </w:r>
    </w:p>
    <w:p w:rsidR="009A095A" w:rsidRDefault="009A095A" w:rsidP="0068380B">
      <w:pPr>
        <w:jc w:val="center"/>
        <w:rPr>
          <w:b/>
          <w:bCs/>
          <w:i/>
          <w:iCs/>
          <w:sz w:val="16"/>
          <w:szCs w:val="16"/>
        </w:rPr>
      </w:pPr>
    </w:p>
    <w:p w:rsidR="009A095A" w:rsidRDefault="009A095A" w:rsidP="0068380B">
      <w:pPr>
        <w:jc w:val="center"/>
        <w:rPr>
          <w:b/>
          <w:bCs/>
          <w:i/>
          <w:iCs/>
          <w:sz w:val="16"/>
          <w:szCs w:val="16"/>
        </w:rPr>
      </w:pPr>
    </w:p>
    <w:p w:rsidR="009A095A" w:rsidRPr="00392542" w:rsidRDefault="009A095A" w:rsidP="0068380B">
      <w:pPr>
        <w:jc w:val="center"/>
        <w:rPr>
          <w:b/>
          <w:bCs/>
          <w:i/>
          <w:iCs/>
          <w:sz w:val="16"/>
          <w:szCs w:val="16"/>
        </w:rPr>
      </w:pPr>
    </w:p>
    <w:p w:rsidR="009A095A" w:rsidRDefault="009A095A" w:rsidP="0018712D">
      <w:pPr>
        <w:rPr>
          <w:b/>
          <w:bCs/>
          <w:i/>
          <w:iCs/>
        </w:rPr>
      </w:pPr>
    </w:p>
    <w:p w:rsidR="009A095A" w:rsidRDefault="009A095A" w:rsidP="0018712D">
      <w:pPr>
        <w:rPr>
          <w:b/>
          <w:bCs/>
          <w:i/>
          <w:iCs/>
        </w:rPr>
      </w:pPr>
      <w:r w:rsidRPr="001E1BE9">
        <w:rPr>
          <w:b/>
          <w:bCs/>
          <w:i/>
          <w:iCs/>
        </w:rPr>
        <w:t>Ilgstošie bezdarbnieki</w:t>
      </w:r>
    </w:p>
    <w:p w:rsidR="009A095A" w:rsidRPr="001033F1" w:rsidRDefault="009A095A" w:rsidP="0018712D">
      <w:pPr>
        <w:rPr>
          <w:b/>
          <w:bCs/>
          <w:i/>
          <w:iCs/>
          <w:sz w:val="16"/>
          <w:szCs w:val="16"/>
        </w:rPr>
      </w:pPr>
    </w:p>
    <w:tbl>
      <w:tblPr>
        <w:tblW w:w="10524" w:type="dxa"/>
        <w:tblInd w:w="-106" w:type="dxa"/>
        <w:tblLayout w:type="fixed"/>
        <w:tblLook w:val="00A0"/>
      </w:tblPr>
      <w:tblGrid>
        <w:gridCol w:w="4533"/>
        <w:gridCol w:w="5991"/>
      </w:tblGrid>
      <w:tr w:rsidR="009A095A" w:rsidRPr="00567669">
        <w:trPr>
          <w:trHeight w:val="2931"/>
        </w:trPr>
        <w:tc>
          <w:tcPr>
            <w:tcW w:w="4533" w:type="dxa"/>
          </w:tcPr>
          <w:p w:rsidR="009A095A" w:rsidRDefault="009A095A" w:rsidP="00532AE9">
            <w:pPr>
              <w:ind w:firstLine="720"/>
              <w:jc w:val="both"/>
            </w:pPr>
            <w:r>
              <w:t>2013</w:t>
            </w:r>
            <w:r w:rsidRPr="00901FEA">
              <w:t xml:space="preserve">.gada </w:t>
            </w:r>
            <w:r>
              <w:t>maija</w:t>
            </w:r>
            <w:r w:rsidRPr="00901FEA">
              <w:t xml:space="preserve"> beigās</w:t>
            </w:r>
            <w:r>
              <w:t xml:space="preserve"> </w:t>
            </w:r>
            <w:r w:rsidRPr="00623146">
              <w:rPr>
                <w:b/>
                <w:bCs/>
              </w:rPr>
              <w:t xml:space="preserve">40138 </w:t>
            </w:r>
            <w:r w:rsidRPr="00901FEA">
              <w:t xml:space="preserve">bija </w:t>
            </w:r>
            <w:r w:rsidRPr="00567669">
              <w:rPr>
                <w:b/>
                <w:bCs/>
              </w:rPr>
              <w:t>ilgstošie bezdarbnieki</w:t>
            </w:r>
            <w:r w:rsidRPr="00901FEA">
              <w:t>, kas ir</w:t>
            </w:r>
            <w:r w:rsidRPr="00567669">
              <w:rPr>
                <w:b/>
                <w:bCs/>
              </w:rPr>
              <w:t xml:space="preserve"> </w:t>
            </w:r>
            <w:r>
              <w:rPr>
                <w:b/>
                <w:bCs/>
              </w:rPr>
              <w:t>41,1</w:t>
            </w:r>
            <w:r w:rsidRPr="00567669">
              <w:rPr>
                <w:b/>
                <w:bCs/>
              </w:rPr>
              <w:t> %</w:t>
            </w:r>
            <w:r w:rsidRPr="00901FEA">
              <w:t xml:space="preserve"> no kopējā reģistrēto bezdarbnieku skaita</w:t>
            </w:r>
            <w:r>
              <w:t>.</w:t>
            </w:r>
          </w:p>
          <w:p w:rsidR="009A095A" w:rsidRDefault="009A095A" w:rsidP="001033F1">
            <w:pPr>
              <w:ind w:firstLine="720"/>
              <w:jc w:val="both"/>
            </w:pPr>
            <w:r w:rsidRPr="00901FEA">
              <w:t xml:space="preserve">Ilgstošo bezdarbnieku kopskaitā </w:t>
            </w:r>
            <w:r>
              <w:t>17,7</w:t>
            </w:r>
            <w:r w:rsidRPr="00710FF0">
              <w:t xml:space="preserve"> % </w:t>
            </w:r>
            <w:r>
              <w:t>bija</w:t>
            </w:r>
            <w:r w:rsidRPr="00901FEA">
              <w:t xml:space="preserve"> pirmspensijas vecuma bezdarbnieki, </w:t>
            </w:r>
            <w:r>
              <w:t>13,3</w:t>
            </w:r>
            <w:r w:rsidRPr="00710FF0">
              <w:t> % -</w:t>
            </w:r>
            <w:r w:rsidRPr="00901FEA">
              <w:t xml:space="preserve"> </w:t>
            </w:r>
            <w:r w:rsidRPr="001033F1">
              <w:t>bezdarbnieki ar invaliditāti</w:t>
            </w:r>
            <w:r>
              <w:t>, 4,5% - jaunieši bezdarbnieki (15 – 24 gadi).</w:t>
            </w:r>
          </w:p>
          <w:p w:rsidR="009A095A" w:rsidRPr="00A26BE4" w:rsidRDefault="009A095A" w:rsidP="00673C46">
            <w:pPr>
              <w:ind w:firstLine="720"/>
              <w:jc w:val="both"/>
            </w:pPr>
            <w:r>
              <w:t>Vidējais bezdarba ilgums 2013.gada maija beigās ilgstošajiem bezdarbniekiem – 942 dienas (~ 2,6 gadi).</w:t>
            </w:r>
          </w:p>
        </w:tc>
        <w:tc>
          <w:tcPr>
            <w:tcW w:w="5991" w:type="dxa"/>
          </w:tcPr>
          <w:p w:rsidR="009A095A" w:rsidRPr="00567669" w:rsidRDefault="009A095A" w:rsidP="0018712D">
            <w:pPr>
              <w:rPr>
                <w:b/>
                <w:bCs/>
                <w:i/>
                <w:iCs/>
              </w:rPr>
            </w:pPr>
            <w:r w:rsidRPr="00195D0C">
              <w:rPr>
                <w:b/>
                <w:bCs/>
                <w:i/>
                <w:iCs/>
                <w:noProof/>
                <w:lang w:eastAsia="lv-LV"/>
              </w:rPr>
              <w:pict>
                <v:shape id="Picture 15" o:spid="_x0000_i1034" type="#_x0000_t75" style="width:292.5pt;height:145.5pt;visibility:visible">
                  <v:imagedata r:id="rId15" o:title=""/>
                </v:shape>
              </w:pict>
            </w:r>
          </w:p>
        </w:tc>
      </w:tr>
    </w:tbl>
    <w:p w:rsidR="009A095A" w:rsidRDefault="009A095A" w:rsidP="0025462E">
      <w:pPr>
        <w:ind w:firstLine="720"/>
        <w:jc w:val="both"/>
      </w:pPr>
      <w:r>
        <w:t>Lielākais</w:t>
      </w:r>
      <w:r w:rsidRPr="001033F1">
        <w:t xml:space="preserve"> ilgstošo</w:t>
      </w:r>
      <w:r w:rsidRPr="00901FEA">
        <w:t xml:space="preserve"> bezdarbnieku skaits sadalījumā pa profesijām pēc pēdējās </w:t>
      </w:r>
      <w:r>
        <w:t>nodarbošanās 2013</w:t>
      </w:r>
      <w:r w:rsidRPr="00956B48">
        <w:t xml:space="preserve">.gada </w:t>
      </w:r>
      <w:r>
        <w:t xml:space="preserve">maija </w:t>
      </w:r>
      <w:r w:rsidRPr="00956B48">
        <w:t>beigās: palīgstrādnieki –</w:t>
      </w:r>
      <w:r w:rsidRPr="00764196">
        <w:t xml:space="preserve"> 3285</w:t>
      </w:r>
      <w:r w:rsidRPr="00956B48">
        <w:t>, mazumtirdzniecības veikala pārdevēji –</w:t>
      </w:r>
      <w:r w:rsidRPr="00764196">
        <w:t xml:space="preserve"> 1622</w:t>
      </w:r>
      <w:r w:rsidRPr="00956B48">
        <w:t>, apkopēji –</w:t>
      </w:r>
      <w:r w:rsidRPr="00764196">
        <w:t xml:space="preserve"> 1346</w:t>
      </w:r>
      <w:r w:rsidRPr="00956B48">
        <w:t>, sētnieki –</w:t>
      </w:r>
      <w:r w:rsidRPr="00764196">
        <w:t xml:space="preserve"> 726</w:t>
      </w:r>
      <w:r>
        <w:t>,</w:t>
      </w:r>
      <w:r w:rsidRPr="005A6A7A">
        <w:t xml:space="preserve"> </w:t>
      </w:r>
      <w:r>
        <w:t xml:space="preserve">aprūpētājs – </w:t>
      </w:r>
      <w:r w:rsidRPr="00764196">
        <w:t>426</w:t>
      </w:r>
      <w:r>
        <w:t xml:space="preserve">, apsargs – </w:t>
      </w:r>
      <w:r w:rsidRPr="00764196">
        <w:t>392</w:t>
      </w:r>
      <w:r>
        <w:t>,</w:t>
      </w:r>
      <w:r w:rsidRPr="00C73F26">
        <w:t xml:space="preserve"> apkures/krāšņu kurinātājs – </w:t>
      </w:r>
      <w:r w:rsidRPr="00764196">
        <w:t>380</w:t>
      </w:r>
      <w:r w:rsidRPr="00C73F26">
        <w:t xml:space="preserve">, </w:t>
      </w:r>
      <w:r>
        <w:t xml:space="preserve">gadījuma darbu strādnieks – </w:t>
      </w:r>
      <w:r w:rsidRPr="00764196">
        <w:t>357</w:t>
      </w:r>
      <w:r>
        <w:t xml:space="preserve">, kokapstrādes operators – </w:t>
      </w:r>
      <w:r w:rsidRPr="00764196">
        <w:t>321</w:t>
      </w:r>
      <w:r>
        <w:t xml:space="preserve">, automobiļa vadītājs - </w:t>
      </w:r>
      <w:r w:rsidRPr="00764196">
        <w:t>309</w:t>
      </w:r>
      <w:r w:rsidRPr="00956B48">
        <w:t>.</w:t>
      </w:r>
    </w:p>
    <w:p w:rsidR="009A095A" w:rsidRDefault="009A095A" w:rsidP="00310B5B">
      <w:pPr>
        <w:jc w:val="center"/>
        <w:rPr>
          <w:i/>
          <w:iCs/>
        </w:rPr>
      </w:pPr>
    </w:p>
    <w:p w:rsidR="009A095A" w:rsidRPr="00310B5B" w:rsidRDefault="009A095A" w:rsidP="00310B5B">
      <w:pPr>
        <w:jc w:val="center"/>
        <w:rPr>
          <w:i/>
          <w:iCs/>
        </w:rPr>
      </w:pPr>
      <w:r w:rsidRPr="00310B5B">
        <w:rPr>
          <w:i/>
          <w:iCs/>
        </w:rPr>
        <w:t>Ilgstošo bezdarbnieku īpatsvars reģionos no kopējā bezdarbnieku skaita reģionā</w:t>
      </w:r>
      <w:r>
        <w:rPr>
          <w:i/>
          <w:iCs/>
        </w:rPr>
        <w:t xml:space="preserve"> (31.05.2013.)</w:t>
      </w:r>
    </w:p>
    <w:p w:rsidR="009A095A" w:rsidRDefault="009A095A" w:rsidP="001033F1">
      <w:pPr>
        <w:jc w:val="center"/>
        <w:rPr>
          <w:b/>
          <w:bCs/>
          <w:i/>
          <w:iCs/>
        </w:rPr>
      </w:pPr>
      <w:r w:rsidRPr="00195D0C">
        <w:rPr>
          <w:b/>
          <w:bCs/>
          <w:i/>
          <w:iCs/>
          <w:noProof/>
          <w:lang w:eastAsia="lv-LV"/>
        </w:rPr>
        <w:pict>
          <v:shape id="Picture 46" o:spid="_x0000_i1035" type="#_x0000_t75" style="width:390pt;height:220.5pt;visibility:visible">
            <v:imagedata r:id="rId16" o:title=""/>
          </v:shape>
        </w:pict>
      </w:r>
    </w:p>
    <w:p w:rsidR="009A095A" w:rsidRDefault="009A095A" w:rsidP="001E1BE9">
      <w:pPr>
        <w:rPr>
          <w:b/>
          <w:bCs/>
          <w:i/>
          <w:iCs/>
        </w:rPr>
      </w:pPr>
    </w:p>
    <w:p w:rsidR="009A095A" w:rsidRDefault="009A095A" w:rsidP="00FD0770">
      <w:pPr>
        <w:jc w:val="both"/>
        <w:rPr>
          <w:color w:val="000000"/>
        </w:rPr>
      </w:pPr>
      <w:r w:rsidRPr="00950A2C">
        <w:t xml:space="preserve">2013.gada </w:t>
      </w:r>
      <w:r>
        <w:t>5 mēnešos</w:t>
      </w:r>
      <w:r w:rsidRPr="00950A2C">
        <w:t xml:space="preserve"> NVA organizētajos aktīvajos nodarbinātības pasākumos</w:t>
      </w:r>
      <w:r>
        <w:t xml:space="preserve"> (t.sk. KPP)</w:t>
      </w:r>
      <w:r w:rsidRPr="00950A2C">
        <w:t xml:space="preserve"> piedalījušies </w:t>
      </w:r>
      <w:r>
        <w:t>35,7</w:t>
      </w:r>
      <w:r w:rsidRPr="00950A2C">
        <w:t xml:space="preserve"> tūkst. ilgstošie bezdarbnieki </w:t>
      </w:r>
      <w:r w:rsidRPr="00950A2C">
        <w:rPr>
          <w:color w:val="000000"/>
        </w:rPr>
        <w:t xml:space="preserve">(viens cilvēks var būt piedalījies vairākās aktivitātēs). </w:t>
      </w:r>
      <w:r>
        <w:rPr>
          <w:color w:val="000000"/>
        </w:rPr>
        <w:t xml:space="preserve">Janvārī – maijā dalību uzsāka 30 357 ilgstošie bezdarbnieki. </w:t>
      </w:r>
      <w:r w:rsidRPr="00950A2C">
        <w:rPr>
          <w:color w:val="000000"/>
        </w:rPr>
        <w:t xml:space="preserve">2013.gada </w:t>
      </w:r>
      <w:r>
        <w:rPr>
          <w:color w:val="000000"/>
        </w:rPr>
        <w:t>maijā</w:t>
      </w:r>
      <w:r w:rsidRPr="00950A2C">
        <w:rPr>
          <w:color w:val="000000"/>
        </w:rPr>
        <w:t xml:space="preserve"> NVA </w:t>
      </w:r>
    </w:p>
    <w:p w:rsidR="009A095A" w:rsidRDefault="009A095A" w:rsidP="00FD0770">
      <w:pPr>
        <w:jc w:val="both"/>
        <w:rPr>
          <w:color w:val="000000"/>
        </w:rPr>
      </w:pPr>
    </w:p>
    <w:p w:rsidR="009A095A" w:rsidRDefault="009A095A" w:rsidP="00FD0770">
      <w:pPr>
        <w:jc w:val="both"/>
        <w:rPr>
          <w:color w:val="000000"/>
        </w:rPr>
      </w:pPr>
    </w:p>
    <w:p w:rsidR="009A095A" w:rsidRDefault="009A095A" w:rsidP="00FD0770">
      <w:pPr>
        <w:jc w:val="both"/>
        <w:rPr>
          <w:color w:val="000000"/>
        </w:rPr>
      </w:pPr>
    </w:p>
    <w:p w:rsidR="009A095A" w:rsidRPr="00950A2C" w:rsidRDefault="009A095A" w:rsidP="00FD0770">
      <w:pPr>
        <w:jc w:val="both"/>
        <w:rPr>
          <w:color w:val="000000"/>
        </w:rPr>
      </w:pPr>
      <w:r w:rsidRPr="00950A2C">
        <w:rPr>
          <w:color w:val="000000"/>
        </w:rPr>
        <w:t xml:space="preserve">organizētajos aktīvajos nodarbinātības pasākumos piedalījušies </w:t>
      </w:r>
      <w:r w:rsidRPr="00F17592">
        <w:rPr>
          <w:color w:val="000000"/>
        </w:rPr>
        <w:t xml:space="preserve">15961 </w:t>
      </w:r>
      <w:r w:rsidRPr="00950A2C">
        <w:rPr>
          <w:color w:val="000000"/>
        </w:rPr>
        <w:t>ilgstošie bezdarbnieki</w:t>
      </w:r>
      <w:r w:rsidRPr="00950A2C">
        <w:t>,</w:t>
      </w:r>
      <w:r w:rsidRPr="00950A2C">
        <w:rPr>
          <w:sz w:val="28"/>
          <w:szCs w:val="28"/>
        </w:rPr>
        <w:t xml:space="preserve"> </w:t>
      </w:r>
      <w:r w:rsidRPr="00950A2C">
        <w:t xml:space="preserve">no tiem </w:t>
      </w:r>
      <w:r>
        <w:t>maijā</w:t>
      </w:r>
      <w:r w:rsidRPr="00950A2C">
        <w:t xml:space="preserve"> dalību pasākumos uzsāka </w:t>
      </w:r>
      <w:r>
        <w:t>6 393</w:t>
      </w:r>
      <w:r w:rsidRPr="00950A2C">
        <w:t xml:space="preserve"> ilgstošie</w:t>
      </w:r>
      <w:r w:rsidRPr="00950A2C">
        <w:rPr>
          <w:sz w:val="28"/>
          <w:szCs w:val="28"/>
        </w:rPr>
        <w:t xml:space="preserve"> </w:t>
      </w:r>
      <w:r w:rsidRPr="00950A2C">
        <w:t xml:space="preserve">bezdarbnieki. </w:t>
      </w:r>
    </w:p>
    <w:p w:rsidR="009A095A" w:rsidRDefault="009A095A" w:rsidP="00950A2C">
      <w:pPr>
        <w:jc w:val="center"/>
      </w:pPr>
      <w:r w:rsidRPr="00847B0C">
        <w:rPr>
          <w:noProof/>
          <w:lang w:eastAsia="lv-LV"/>
        </w:rPr>
        <w:pict>
          <v:shape id="Picture 47" o:spid="_x0000_i1036" type="#_x0000_t75" style="width:349.5pt;height:165pt;visibility:visible">
            <v:imagedata r:id="rId17" o:title=""/>
          </v:shape>
        </w:pict>
      </w:r>
    </w:p>
    <w:p w:rsidR="009A095A" w:rsidRPr="00CC0A45" w:rsidRDefault="009A095A" w:rsidP="006D4CB7">
      <w:pPr>
        <w:ind w:firstLine="720"/>
        <w:jc w:val="both"/>
      </w:pPr>
    </w:p>
    <w:p w:rsidR="009A095A" w:rsidRPr="00CC0A45" w:rsidRDefault="009A095A" w:rsidP="006D4CB7">
      <w:pPr>
        <w:ind w:firstLine="720"/>
        <w:jc w:val="both"/>
      </w:pPr>
      <w:r w:rsidRPr="00CC0A45">
        <w:t>Karjeras konsultācijas 2013.gada janvārī - maijā saņēmuši 6536 ilgstošie bezdarbnieki.</w:t>
      </w:r>
    </w:p>
    <w:p w:rsidR="009A095A" w:rsidRDefault="009A095A" w:rsidP="008635BC">
      <w:pPr>
        <w:ind w:firstLine="720"/>
        <w:rPr>
          <w:lang w:eastAsia="lv-LV"/>
        </w:rPr>
      </w:pPr>
      <w:r w:rsidRPr="00CC0A45">
        <w:rPr>
          <w:lang w:eastAsia="lv-LV"/>
        </w:rPr>
        <w:t xml:space="preserve">2013.gada janvārī – maijā darbā iekārtojušies 7095 </w:t>
      </w:r>
      <w:r w:rsidRPr="00CC0A45">
        <w:t>ilgstošie</w:t>
      </w:r>
      <w:r w:rsidRPr="00CC0A45">
        <w:rPr>
          <w:b/>
          <w:bCs/>
          <w:sz w:val="20"/>
          <w:szCs w:val="20"/>
        </w:rPr>
        <w:t xml:space="preserve"> </w:t>
      </w:r>
      <w:r w:rsidRPr="00CC0A45">
        <w:rPr>
          <w:lang w:eastAsia="lv-LV"/>
        </w:rPr>
        <w:t>bezdarbnieki, no kuriem</w:t>
      </w:r>
      <w:r w:rsidRPr="00CC0A45">
        <w:t xml:space="preserve"> </w:t>
      </w:r>
      <w:r w:rsidRPr="00CC0A45">
        <w:rPr>
          <w:lang w:eastAsia="lv-LV"/>
        </w:rPr>
        <w:t>5956 (83,9 %) ilgstošie bezdarbnieki ir iekārtojušies darbā, pēc kāda aktīvā pasākuma pabeigšanas (izņemot KPP informatīvās dienas).</w:t>
      </w:r>
    </w:p>
    <w:p w:rsidR="009A095A" w:rsidRDefault="009A095A" w:rsidP="008635BC">
      <w:pPr>
        <w:ind w:firstLine="720"/>
        <w:rPr>
          <w:lang w:eastAsia="lv-LV"/>
        </w:rPr>
      </w:pPr>
    </w:p>
    <w:p w:rsidR="009A095A" w:rsidRPr="00445EDC" w:rsidRDefault="009A095A" w:rsidP="00A565C6">
      <w:pPr>
        <w:rPr>
          <w:b/>
          <w:bCs/>
          <w:i/>
          <w:iCs/>
          <w:lang w:eastAsia="lv-LV"/>
        </w:rPr>
      </w:pPr>
      <w:r w:rsidRPr="00445EDC">
        <w:rPr>
          <w:b/>
          <w:bCs/>
          <w:i/>
          <w:iCs/>
          <w:lang w:eastAsia="lv-LV"/>
        </w:rPr>
        <w:t>Ilgstošo bezdarbnieku portret</w:t>
      </w:r>
      <w:r>
        <w:rPr>
          <w:b/>
          <w:bCs/>
          <w:i/>
          <w:iCs/>
          <w:lang w:eastAsia="lv-LV"/>
        </w:rPr>
        <w:t>a izmaiņas</w:t>
      </w:r>
      <w:r w:rsidRPr="00445EDC">
        <w:rPr>
          <w:b/>
          <w:bCs/>
          <w:i/>
          <w:iCs/>
          <w:lang w:eastAsia="lv-LV"/>
        </w:rPr>
        <w:t xml:space="preserve"> no 2007. Līdz 2013.gada</w:t>
      </w:r>
      <w:r>
        <w:rPr>
          <w:b/>
          <w:bCs/>
          <w:i/>
          <w:iCs/>
          <w:lang w:eastAsia="lv-LV"/>
        </w:rPr>
        <w:t xml:space="preserve"> 31.maijam</w:t>
      </w:r>
      <w:r w:rsidRPr="00445EDC">
        <w:rPr>
          <w:b/>
          <w:bCs/>
          <w:i/>
          <w:iCs/>
          <w:lang w:eastAsia="lv-LV"/>
        </w:rPr>
        <w:t>.</w:t>
      </w:r>
    </w:p>
    <w:p w:rsidR="009A095A" w:rsidRDefault="009A095A" w:rsidP="008635BC">
      <w:pPr>
        <w:ind w:firstLine="720"/>
        <w:rPr>
          <w:lang w:eastAsia="lv-LV"/>
        </w:rPr>
      </w:pPr>
    </w:p>
    <w:p w:rsidR="009A095A" w:rsidRDefault="009A095A" w:rsidP="00AD1F52">
      <w:pPr>
        <w:ind w:firstLine="720"/>
        <w:jc w:val="both"/>
        <w:rPr>
          <w:lang w:eastAsia="lv-LV"/>
        </w:rPr>
      </w:pPr>
      <w:r>
        <w:rPr>
          <w:lang w:eastAsia="lv-LV"/>
        </w:rPr>
        <w:t>Ilgstošo bezdarbnieku sadalījumā pēc bezdarba ilguma vērojams, ka pēc 2007.gada, palielinoties bezdarba līmenim, palielinājās ilgstošo bezdarbnieku skaits, kuri uzskaitē bija no 1 līdz 3 gadiem. No 2012. gada vērojama tendence bezdarbnieku 1-3 gadu samazināšanās, bet pieaug bezdarbnieku skaits ar bezdarba ilgumu 3 gadi un vairāk. Salīdzinot ar 2007.gadu bezdarbnieku īpatsvars 3 gadi un vairāk ir palielinājies par 1,8% punktiem.</w:t>
      </w:r>
    </w:p>
    <w:p w:rsidR="009A095A" w:rsidRPr="00CC0A45" w:rsidRDefault="009A095A" w:rsidP="00CD0041">
      <w:pPr>
        <w:ind w:firstLine="720"/>
        <w:jc w:val="center"/>
        <w:rPr>
          <w:b/>
          <w:bCs/>
          <w:i/>
          <w:iCs/>
        </w:rPr>
      </w:pPr>
    </w:p>
    <w:p w:rsidR="009A095A" w:rsidRDefault="009A095A" w:rsidP="00CD0041">
      <w:pPr>
        <w:jc w:val="center"/>
        <w:rPr>
          <w:b/>
          <w:bCs/>
          <w:i/>
          <w:iCs/>
        </w:rPr>
      </w:pPr>
      <w:r w:rsidRPr="00847B0C">
        <w:rPr>
          <w:noProof/>
          <w:lang w:eastAsia="lv-LV"/>
        </w:rPr>
        <w:pict>
          <v:shape id="Picture 37" o:spid="_x0000_i1037" type="#_x0000_t75" style="width:447pt;height:219pt;visibility:visible">
            <v:imagedata r:id="rId18" o:title=""/>
          </v:shape>
        </w:pict>
      </w:r>
    </w:p>
    <w:p w:rsidR="009A095A" w:rsidRDefault="009A095A" w:rsidP="00927F86">
      <w:pPr>
        <w:jc w:val="both"/>
        <w:rPr>
          <w:b/>
          <w:bCs/>
          <w:i/>
          <w:iCs/>
        </w:rPr>
      </w:pPr>
    </w:p>
    <w:p w:rsidR="009A095A" w:rsidRPr="001D3067" w:rsidRDefault="009A095A" w:rsidP="00927F86">
      <w:pPr>
        <w:ind w:firstLine="720"/>
        <w:jc w:val="both"/>
      </w:pPr>
      <w:r w:rsidRPr="001D3067">
        <w:t>Salīdzinot ilgstošos bezdarbniekus period</w:t>
      </w:r>
      <w:r>
        <w:t>ā</w:t>
      </w:r>
      <w:r w:rsidRPr="001D3067">
        <w:t xml:space="preserve"> no 2007 līdz 2013.gada 31.maijam </w:t>
      </w:r>
      <w:r>
        <w:t xml:space="preserve">lielākais </w:t>
      </w:r>
      <w:r w:rsidRPr="001D3067">
        <w:t>palielin</w:t>
      </w:r>
      <w:r>
        <w:t xml:space="preserve">ājuma </w:t>
      </w:r>
      <w:r w:rsidRPr="001D3067">
        <w:t xml:space="preserve">īpatsvars </w:t>
      </w:r>
      <w:r>
        <w:t xml:space="preserve">ir </w:t>
      </w:r>
      <w:r w:rsidRPr="001D3067">
        <w:t xml:space="preserve">vecuma grupā 60 un vairāk </w:t>
      </w:r>
      <w:r>
        <w:t xml:space="preserve">- </w:t>
      </w:r>
      <w:r w:rsidRPr="001D3067">
        <w:t>2,8% punkti</w:t>
      </w:r>
      <w:r>
        <w:t xml:space="preserve"> un ilgstošo bezdarbnieku vecuma grupā no 50 līdz 54 gadiem - 2% punkti. Samazinājies ir 45-49 vecuma grupas īpatsvars 2,8%(bezdarbnieki noveco un pāriet uz nākamo vecuma grupu 50-54, kurā bija vērojams samazinājums), 30-34 vecuma grupā īpatsvars samazinājies par 1,2%</w:t>
      </w:r>
    </w:p>
    <w:p w:rsidR="009A095A" w:rsidRDefault="009A095A" w:rsidP="00CD0041">
      <w:pPr>
        <w:jc w:val="center"/>
        <w:rPr>
          <w:b/>
          <w:bCs/>
          <w:i/>
          <w:iCs/>
        </w:rPr>
      </w:pPr>
      <w:r w:rsidRPr="00847B0C">
        <w:rPr>
          <w:noProof/>
          <w:lang w:eastAsia="lv-LV"/>
        </w:rPr>
        <w:pict>
          <v:shape id="Picture 39" o:spid="_x0000_i1038" type="#_x0000_t75" style="width:450pt;height:186.75pt;visibility:visible">
            <v:imagedata r:id="rId19" o:title=""/>
          </v:shape>
        </w:pict>
      </w:r>
    </w:p>
    <w:p w:rsidR="009A095A" w:rsidRDefault="009A095A" w:rsidP="00CD0041">
      <w:pPr>
        <w:jc w:val="center"/>
        <w:rPr>
          <w:b/>
          <w:bCs/>
          <w:i/>
          <w:iCs/>
        </w:rPr>
      </w:pPr>
    </w:p>
    <w:p w:rsidR="009A095A" w:rsidRDefault="009A095A" w:rsidP="00CD0041">
      <w:pPr>
        <w:jc w:val="center"/>
        <w:rPr>
          <w:b/>
          <w:bCs/>
          <w:i/>
          <w:iCs/>
        </w:rPr>
      </w:pPr>
    </w:p>
    <w:p w:rsidR="009A095A" w:rsidRDefault="009A095A" w:rsidP="00927F86">
      <w:pPr>
        <w:ind w:firstLine="720"/>
        <w:jc w:val="both"/>
      </w:pPr>
      <w:r w:rsidRPr="001D3067">
        <w:t>Salīdzinot ilgstošos bezdarbniekus perioda no 2007</w:t>
      </w:r>
      <w:r>
        <w:t>.</w:t>
      </w:r>
      <w:r w:rsidRPr="001D3067">
        <w:t xml:space="preserve"> līdz 2013.gada 31.maijam</w:t>
      </w:r>
      <w:r>
        <w:t xml:space="preserve"> vērojama tendence bezdarbnieku īpatsvara ar augstāko izglītību palielināšanās. No 2010.gada ir vērojams samazinājums, tomēr, salīdzinot ar 2007.gadu, bezdarbnieku īpatsvars ar augstāko izglītību ir pieaudzis par 2,2 % punktiem.</w:t>
      </w:r>
    </w:p>
    <w:p w:rsidR="009A095A" w:rsidRDefault="009A095A" w:rsidP="00927F86">
      <w:pPr>
        <w:jc w:val="both"/>
        <w:rPr>
          <w:b/>
          <w:bCs/>
          <w:i/>
          <w:iCs/>
        </w:rPr>
      </w:pPr>
    </w:p>
    <w:p w:rsidR="009A095A" w:rsidRPr="00CC0A45" w:rsidRDefault="009A095A" w:rsidP="00CD0041">
      <w:pPr>
        <w:jc w:val="center"/>
        <w:rPr>
          <w:b/>
          <w:bCs/>
          <w:i/>
          <w:iCs/>
        </w:rPr>
      </w:pPr>
      <w:r w:rsidRPr="00847B0C">
        <w:rPr>
          <w:noProof/>
          <w:lang w:eastAsia="lv-LV"/>
        </w:rPr>
        <w:pict>
          <v:shape id="Picture 40" o:spid="_x0000_i1039" type="#_x0000_t75" style="width:438.75pt;height:189pt;visibility:visible">
            <v:imagedata r:id="rId20" o:title=""/>
          </v:shape>
        </w:pict>
      </w:r>
    </w:p>
    <w:p w:rsidR="009A095A" w:rsidRDefault="009A095A" w:rsidP="001E1BE9">
      <w:pPr>
        <w:rPr>
          <w:b/>
          <w:bCs/>
          <w:i/>
          <w:iCs/>
        </w:rPr>
      </w:pPr>
    </w:p>
    <w:p w:rsidR="009A095A" w:rsidRPr="00E71265" w:rsidRDefault="009A095A" w:rsidP="00927F86">
      <w:pPr>
        <w:ind w:firstLine="720"/>
        <w:jc w:val="both"/>
      </w:pPr>
      <w:r w:rsidRPr="00E71265">
        <w:t>Salīdzinot ilgstošos bezdarbniekus perioda no 2007</w:t>
      </w:r>
      <w:r>
        <w:t>.</w:t>
      </w:r>
      <w:r w:rsidRPr="00E71265">
        <w:t xml:space="preserve"> līdz 2013.gada 31.maijam</w:t>
      </w:r>
      <w:r>
        <w:t xml:space="preserve"> lielākais </w:t>
      </w:r>
      <w:r w:rsidRPr="00E71265">
        <w:t xml:space="preserve">īpatsvara </w:t>
      </w:r>
      <w:r>
        <w:t>palielinājums ir Rīgas reģionā 14,3%, samazinājums Latgales reģionā 24,4% punkti.</w:t>
      </w:r>
    </w:p>
    <w:p w:rsidR="009A095A" w:rsidRDefault="009A095A" w:rsidP="006472F4">
      <w:pPr>
        <w:jc w:val="center"/>
        <w:rPr>
          <w:b/>
          <w:bCs/>
          <w:i/>
          <w:iCs/>
        </w:rPr>
      </w:pPr>
      <w:r w:rsidRPr="00847B0C">
        <w:rPr>
          <w:noProof/>
          <w:lang w:eastAsia="lv-LV"/>
        </w:rPr>
        <w:pict>
          <v:shape id="Picture 42" o:spid="_x0000_i1040" type="#_x0000_t75" style="width:431.25pt;height:212.25pt;visibility:visible">
            <v:imagedata r:id="rId21" o:title=""/>
          </v:shape>
        </w:pict>
      </w:r>
    </w:p>
    <w:p w:rsidR="009A095A" w:rsidRDefault="009A095A" w:rsidP="006472F4">
      <w:pPr>
        <w:jc w:val="center"/>
        <w:rPr>
          <w:b/>
          <w:bCs/>
          <w:i/>
          <w:iCs/>
        </w:rPr>
      </w:pPr>
    </w:p>
    <w:p w:rsidR="009A095A" w:rsidRDefault="009A095A" w:rsidP="001E1BE9">
      <w:pPr>
        <w:rPr>
          <w:b/>
          <w:bCs/>
          <w:i/>
          <w:iCs/>
        </w:rPr>
      </w:pPr>
    </w:p>
    <w:p w:rsidR="009A095A" w:rsidRDefault="009A095A" w:rsidP="001E1BE9">
      <w:pPr>
        <w:rPr>
          <w:b/>
          <w:bCs/>
          <w:i/>
          <w:iCs/>
        </w:rPr>
      </w:pPr>
    </w:p>
    <w:p w:rsidR="009A095A" w:rsidRPr="00CC0A45" w:rsidRDefault="009A095A" w:rsidP="001E1BE9">
      <w:pPr>
        <w:rPr>
          <w:b/>
          <w:bCs/>
          <w:i/>
          <w:iCs/>
        </w:rPr>
      </w:pPr>
      <w:r w:rsidRPr="00CC0A45">
        <w:rPr>
          <w:b/>
          <w:bCs/>
          <w:i/>
          <w:iCs/>
        </w:rPr>
        <w:t>Jaunieši bezdarbnieki</w:t>
      </w:r>
    </w:p>
    <w:p w:rsidR="009A095A" w:rsidRPr="00CC0A45" w:rsidRDefault="009A095A" w:rsidP="001E1BE9">
      <w:pPr>
        <w:rPr>
          <w:b/>
          <w:bCs/>
          <w:i/>
          <w:iCs/>
        </w:rPr>
      </w:pPr>
    </w:p>
    <w:tbl>
      <w:tblPr>
        <w:tblW w:w="10625" w:type="dxa"/>
        <w:tblInd w:w="-106" w:type="dxa"/>
        <w:tblLayout w:type="fixed"/>
        <w:tblLook w:val="00A0"/>
      </w:tblPr>
      <w:tblGrid>
        <w:gridCol w:w="4372"/>
        <w:gridCol w:w="6253"/>
      </w:tblGrid>
      <w:tr w:rsidR="009A095A" w:rsidRPr="00CC0A45">
        <w:trPr>
          <w:trHeight w:val="2975"/>
        </w:trPr>
        <w:tc>
          <w:tcPr>
            <w:tcW w:w="4372" w:type="dxa"/>
          </w:tcPr>
          <w:p w:rsidR="009A095A" w:rsidRPr="00CC0A45" w:rsidRDefault="009A095A" w:rsidP="00AD1DBA">
            <w:pPr>
              <w:ind w:firstLine="720"/>
              <w:jc w:val="both"/>
            </w:pPr>
            <w:r w:rsidRPr="00CC0A45">
              <w:t xml:space="preserve">2013.gada maija beigās </w:t>
            </w:r>
            <w:r w:rsidRPr="00CC0A45">
              <w:rPr>
                <w:b/>
                <w:bCs/>
              </w:rPr>
              <w:t xml:space="preserve">9358 </w:t>
            </w:r>
            <w:r w:rsidRPr="00CC0A45">
              <w:t xml:space="preserve">bija </w:t>
            </w:r>
            <w:r w:rsidRPr="00CC0A45">
              <w:rPr>
                <w:b/>
                <w:bCs/>
              </w:rPr>
              <w:t xml:space="preserve">jaunieši bezdarbnieki </w:t>
            </w:r>
            <w:r w:rsidRPr="00CC0A45">
              <w:t>(15 – 24 gadi), kas ir</w:t>
            </w:r>
            <w:r w:rsidRPr="00CC0A45">
              <w:rPr>
                <w:b/>
                <w:bCs/>
              </w:rPr>
              <w:t xml:space="preserve"> 9,6 %</w:t>
            </w:r>
            <w:r w:rsidRPr="00CC0A45">
              <w:t xml:space="preserve"> no kopējā reģistrēto bezdarbnieku skaita. </w:t>
            </w:r>
          </w:p>
          <w:p w:rsidR="009A095A" w:rsidRPr="00CC0A45" w:rsidRDefault="009A095A" w:rsidP="00AD1DBA">
            <w:pPr>
              <w:ind w:firstLine="720"/>
              <w:jc w:val="both"/>
            </w:pPr>
            <w:r w:rsidRPr="00CC0A45">
              <w:t>Jauniešu bezdarbnieku kopskaitā 19,2% bija ilgstošie bezdarbnieki, 9,6% – personas pēc bērna kopšanas atvaļinājuma, 4% personas ar invaliditāti.</w:t>
            </w:r>
          </w:p>
          <w:p w:rsidR="009A095A" w:rsidRPr="00CC0A45" w:rsidRDefault="009A095A" w:rsidP="00557290">
            <w:pPr>
              <w:ind w:firstLine="720"/>
              <w:jc w:val="both"/>
            </w:pPr>
            <w:r w:rsidRPr="00CC0A45">
              <w:t>Vidējais bezdarba ilgums 2013.gada maija beigās jauniešiem bezdarbniekiem – 142 dienas (~ 4,6 mēneši).</w:t>
            </w:r>
          </w:p>
        </w:tc>
        <w:tc>
          <w:tcPr>
            <w:tcW w:w="6253" w:type="dxa"/>
          </w:tcPr>
          <w:p w:rsidR="009A095A" w:rsidRPr="00CC0A45" w:rsidRDefault="009A095A" w:rsidP="001E1BE9">
            <w:pPr>
              <w:rPr>
                <w:b/>
                <w:bCs/>
                <w:i/>
                <w:iCs/>
              </w:rPr>
            </w:pPr>
            <w:r w:rsidRPr="00195D0C">
              <w:rPr>
                <w:b/>
                <w:bCs/>
                <w:i/>
                <w:iCs/>
                <w:noProof/>
                <w:lang w:eastAsia="lv-LV"/>
              </w:rPr>
              <w:pict>
                <v:shape id="Picture 49" o:spid="_x0000_i1041" type="#_x0000_t75" style="width:333.75pt;height:159.75pt;visibility:visible">
                  <v:imagedata r:id="rId22" o:title=""/>
                </v:shape>
              </w:pict>
            </w:r>
          </w:p>
        </w:tc>
      </w:tr>
    </w:tbl>
    <w:p w:rsidR="009A095A" w:rsidRPr="00CC0A45" w:rsidRDefault="009A095A" w:rsidP="00A26BE4">
      <w:pPr>
        <w:ind w:firstLine="720"/>
        <w:jc w:val="both"/>
      </w:pPr>
      <w:r w:rsidRPr="00CC0A45">
        <w:t>Lielākais jauniešu bezdarbnieku skaits sadalījumā pa profesijām pēc pēdējās nodarbošanās 2013.gada maija beigās: palīgstrādnieki – 458, mazumtirdzniecības veikala pārdevēji – 382, pārdevēji konsultanti – 196, būvstrādnieki – 114, viesmīļi – 111, apkopēji – 99, pavāri – 80, tirdzniecības zāles darbinieki – 64, klientu apkalpošanas speciālists – 62, kasieri – 56.</w:t>
      </w:r>
    </w:p>
    <w:p w:rsidR="009A095A" w:rsidRPr="00CC0A45" w:rsidRDefault="009A095A" w:rsidP="00D02E43">
      <w:pPr>
        <w:ind w:firstLine="720"/>
        <w:jc w:val="both"/>
      </w:pPr>
      <w:r w:rsidRPr="00CC0A45">
        <w:t xml:space="preserve">2013.gada 5 mēnešos NVA organizētajos aktīvajos nodarbinātības pasākumos (t.sk. KPP) piedalījušies 11,8 tūkst. jaunieši bezdarbnieki </w:t>
      </w:r>
      <w:r w:rsidRPr="00CC0A45">
        <w:rPr>
          <w:color w:val="000000"/>
        </w:rPr>
        <w:t>(viens cilvēks var būt piedalījies vairākās aktivitātēs). Janvārī – maijā dalību uzsāka 10437 jaunieši bezdarbnieki. 2013.gada maijā NVA organizētajos aktīvajos nodarbinātības pasākumos piedalījušies 3378 jaunieši bezdarbnieki</w:t>
      </w:r>
      <w:r w:rsidRPr="00CC0A45">
        <w:t>,</w:t>
      </w:r>
      <w:r w:rsidRPr="00CC0A45">
        <w:rPr>
          <w:sz w:val="28"/>
          <w:szCs w:val="28"/>
        </w:rPr>
        <w:t xml:space="preserve"> </w:t>
      </w:r>
      <w:r w:rsidRPr="00CC0A45">
        <w:t>no tiem maijā dalību pasākumos uzsāka 1903 jaunieši</w:t>
      </w:r>
      <w:r w:rsidRPr="00CC0A45">
        <w:rPr>
          <w:sz w:val="28"/>
          <w:szCs w:val="28"/>
        </w:rPr>
        <w:t xml:space="preserve"> </w:t>
      </w:r>
      <w:r w:rsidRPr="00CC0A45">
        <w:t xml:space="preserve">bezdarbnieki. </w:t>
      </w:r>
    </w:p>
    <w:p w:rsidR="009A095A" w:rsidRPr="00CC0A45" w:rsidRDefault="009A095A" w:rsidP="00D02E43">
      <w:pPr>
        <w:ind w:firstLine="720"/>
        <w:jc w:val="both"/>
      </w:pPr>
    </w:p>
    <w:p w:rsidR="009A095A" w:rsidRPr="00CC0A45" w:rsidRDefault="009A095A" w:rsidP="0011352A">
      <w:pPr>
        <w:jc w:val="center"/>
        <w:rPr>
          <w:color w:val="000000"/>
        </w:rPr>
      </w:pPr>
      <w:r w:rsidRPr="00195D0C">
        <w:rPr>
          <w:noProof/>
          <w:color w:val="000000"/>
          <w:lang w:eastAsia="lv-LV"/>
        </w:rPr>
        <w:pict>
          <v:shape id="Picture 50" o:spid="_x0000_i1042" type="#_x0000_t75" style="width:333.75pt;height:164.25pt;visibility:visible">
            <v:imagedata r:id="rId23" o:title=""/>
          </v:shape>
        </w:pict>
      </w:r>
    </w:p>
    <w:p w:rsidR="009A095A" w:rsidRPr="00CC0A45" w:rsidRDefault="009A095A" w:rsidP="0011352A">
      <w:pPr>
        <w:ind w:firstLine="720"/>
      </w:pPr>
    </w:p>
    <w:p w:rsidR="009A095A" w:rsidRPr="00CC0A45" w:rsidRDefault="009A095A" w:rsidP="0011352A">
      <w:pPr>
        <w:ind w:firstLine="720"/>
        <w:rPr>
          <w:b/>
          <w:bCs/>
          <w:i/>
          <w:iCs/>
        </w:rPr>
      </w:pPr>
      <w:r w:rsidRPr="00CC0A45">
        <w:t>Karjeras konsultācijas 2013.gada janvārī – maijā saņēmuši 5803 jaunieši vecumā no 15 – 24 gadiem.</w:t>
      </w:r>
    </w:p>
    <w:p w:rsidR="009A095A" w:rsidRDefault="009A095A" w:rsidP="0011352A">
      <w:pPr>
        <w:ind w:firstLine="720"/>
        <w:rPr>
          <w:lang w:eastAsia="lv-LV"/>
        </w:rPr>
      </w:pPr>
      <w:r w:rsidRPr="00CC0A45">
        <w:rPr>
          <w:lang w:eastAsia="lv-LV"/>
        </w:rPr>
        <w:t xml:space="preserve">2013.gada janvārī – maijā darbā iekārtojušies </w:t>
      </w:r>
      <w:r w:rsidRPr="00CC0A45">
        <w:t>4697 jaunieši</w:t>
      </w:r>
      <w:r w:rsidRPr="00CC0A45">
        <w:rPr>
          <w:b/>
          <w:bCs/>
          <w:sz w:val="20"/>
          <w:szCs w:val="20"/>
        </w:rPr>
        <w:t xml:space="preserve"> </w:t>
      </w:r>
      <w:r w:rsidRPr="00CC0A45">
        <w:rPr>
          <w:lang w:eastAsia="lv-LV"/>
        </w:rPr>
        <w:t>bezdarbnieki, no kuriem 1955 (41,6%) jaunieši bezdarbnieki ir iekārtojušies darbā, pēc kāda aktīvā pasākuma pabeigšanas (izņemot KPP informatīvās dienas).</w:t>
      </w:r>
    </w:p>
    <w:p w:rsidR="009A095A" w:rsidRDefault="009A095A" w:rsidP="0011352A">
      <w:pPr>
        <w:ind w:firstLine="720"/>
        <w:rPr>
          <w:lang w:eastAsia="lv-LV"/>
        </w:rPr>
      </w:pPr>
    </w:p>
    <w:p w:rsidR="009A095A" w:rsidRDefault="009A095A" w:rsidP="00445EDC">
      <w:pPr>
        <w:ind w:firstLine="720"/>
        <w:rPr>
          <w:b/>
          <w:bCs/>
          <w:i/>
          <w:iCs/>
          <w:lang w:eastAsia="lv-LV"/>
        </w:rPr>
      </w:pPr>
    </w:p>
    <w:p w:rsidR="009A095A" w:rsidRDefault="009A095A" w:rsidP="00445EDC">
      <w:pPr>
        <w:ind w:firstLine="720"/>
        <w:rPr>
          <w:b/>
          <w:bCs/>
          <w:i/>
          <w:iCs/>
          <w:lang w:eastAsia="lv-LV"/>
        </w:rPr>
      </w:pPr>
    </w:p>
    <w:p w:rsidR="009A095A" w:rsidRDefault="009A095A" w:rsidP="00445EDC">
      <w:pPr>
        <w:ind w:firstLine="720"/>
        <w:rPr>
          <w:b/>
          <w:bCs/>
          <w:i/>
          <w:iCs/>
          <w:lang w:eastAsia="lv-LV"/>
        </w:rPr>
      </w:pPr>
    </w:p>
    <w:p w:rsidR="009A095A" w:rsidRPr="00445EDC" w:rsidRDefault="009A095A" w:rsidP="00A565C6">
      <w:pPr>
        <w:rPr>
          <w:b/>
          <w:bCs/>
          <w:i/>
          <w:iCs/>
          <w:lang w:eastAsia="lv-LV"/>
        </w:rPr>
      </w:pPr>
      <w:r>
        <w:rPr>
          <w:b/>
          <w:bCs/>
          <w:i/>
          <w:iCs/>
          <w:lang w:eastAsia="lv-LV"/>
        </w:rPr>
        <w:t>Jauniešu</w:t>
      </w:r>
      <w:r w:rsidRPr="00445EDC">
        <w:rPr>
          <w:b/>
          <w:bCs/>
          <w:i/>
          <w:iCs/>
          <w:lang w:eastAsia="lv-LV"/>
        </w:rPr>
        <w:t xml:space="preserve"> bezdarbnieku portret</w:t>
      </w:r>
      <w:r>
        <w:rPr>
          <w:b/>
          <w:bCs/>
          <w:i/>
          <w:iCs/>
          <w:lang w:eastAsia="lv-LV"/>
        </w:rPr>
        <w:t xml:space="preserve">a izmaiņas </w:t>
      </w:r>
      <w:r w:rsidRPr="00445EDC">
        <w:rPr>
          <w:b/>
          <w:bCs/>
          <w:i/>
          <w:iCs/>
          <w:lang w:eastAsia="lv-LV"/>
        </w:rPr>
        <w:t xml:space="preserve"> no 2007. </w:t>
      </w:r>
      <w:r>
        <w:rPr>
          <w:b/>
          <w:bCs/>
          <w:i/>
          <w:iCs/>
          <w:lang w:eastAsia="lv-LV"/>
        </w:rPr>
        <w:t>l</w:t>
      </w:r>
      <w:r w:rsidRPr="00445EDC">
        <w:rPr>
          <w:b/>
          <w:bCs/>
          <w:i/>
          <w:iCs/>
          <w:lang w:eastAsia="lv-LV"/>
        </w:rPr>
        <w:t xml:space="preserve">īdz </w:t>
      </w:r>
      <w:r>
        <w:rPr>
          <w:b/>
          <w:bCs/>
          <w:i/>
          <w:iCs/>
          <w:lang w:eastAsia="lv-LV"/>
        </w:rPr>
        <w:t>2013.gada 31.maijam</w:t>
      </w:r>
      <w:r w:rsidRPr="00445EDC">
        <w:rPr>
          <w:b/>
          <w:bCs/>
          <w:i/>
          <w:iCs/>
          <w:lang w:eastAsia="lv-LV"/>
        </w:rPr>
        <w:t>.</w:t>
      </w:r>
    </w:p>
    <w:p w:rsidR="009A095A" w:rsidRDefault="009A095A" w:rsidP="00445EDC">
      <w:pPr>
        <w:rPr>
          <w:lang w:eastAsia="lv-LV"/>
        </w:rPr>
      </w:pPr>
    </w:p>
    <w:p w:rsidR="009A095A" w:rsidRDefault="009A095A" w:rsidP="00A565C6">
      <w:pPr>
        <w:ind w:firstLine="720"/>
        <w:jc w:val="both"/>
        <w:rPr>
          <w:lang w:eastAsia="lv-LV"/>
        </w:rPr>
      </w:pPr>
      <w:r>
        <w:rPr>
          <w:lang w:eastAsia="lv-LV"/>
        </w:rPr>
        <w:t xml:space="preserve">Izvērtējot jauniešu bezdarbnieku sadalījumu pēc bezdarba ilguma palielinājies jauniešu īpatsvars ar bezdarba ilgumu no 1-3 gadiem par 11% salīdzinājumā ar 2007.gadu. Pēc reģiona palielinājies jauniešu īpatsvars Latgales reģionā - 5,6% </w:t>
      </w:r>
      <w:r w:rsidRPr="000123B6">
        <w:rPr>
          <w:lang w:eastAsia="lv-LV"/>
        </w:rPr>
        <w:t xml:space="preserve">un samazinājies </w:t>
      </w:r>
      <w:r>
        <w:rPr>
          <w:lang w:eastAsia="lv-LV"/>
        </w:rPr>
        <w:t>Rīgas reģionā 3,5% punkti.</w:t>
      </w:r>
    </w:p>
    <w:p w:rsidR="009A095A" w:rsidRDefault="009A095A" w:rsidP="005753C3">
      <w:pPr>
        <w:jc w:val="both"/>
        <w:rPr>
          <w:lang w:eastAsia="lv-LV"/>
        </w:rPr>
      </w:pPr>
    </w:p>
    <w:p w:rsidR="009A095A" w:rsidRDefault="009A095A" w:rsidP="005753C3">
      <w:pPr>
        <w:ind w:firstLine="720"/>
        <w:jc w:val="both"/>
        <w:rPr>
          <w:lang w:eastAsia="lv-LV"/>
        </w:rPr>
      </w:pPr>
    </w:p>
    <w:p w:rsidR="009A095A" w:rsidRDefault="009A095A" w:rsidP="00F75B6C">
      <w:pPr>
        <w:ind w:firstLine="720"/>
        <w:jc w:val="center"/>
        <w:rPr>
          <w:lang w:eastAsia="lv-LV"/>
        </w:rPr>
      </w:pPr>
      <w:r w:rsidRPr="00847B0C">
        <w:rPr>
          <w:noProof/>
          <w:lang w:eastAsia="lv-LV"/>
        </w:rPr>
        <w:pict>
          <v:shape id="Picture 43" o:spid="_x0000_i1043" type="#_x0000_t75" style="width:444.75pt;height:186pt;visibility:visible">
            <v:imagedata r:id="rId24" o:title=""/>
          </v:shape>
        </w:pict>
      </w:r>
    </w:p>
    <w:p w:rsidR="009A095A" w:rsidRDefault="009A095A" w:rsidP="00F75B6C">
      <w:pPr>
        <w:ind w:firstLine="720"/>
        <w:jc w:val="center"/>
        <w:rPr>
          <w:lang w:eastAsia="lv-LV"/>
        </w:rPr>
      </w:pPr>
    </w:p>
    <w:p w:rsidR="009A095A" w:rsidRDefault="009A095A" w:rsidP="00E53892">
      <w:pPr>
        <w:ind w:firstLine="720"/>
        <w:jc w:val="both"/>
        <w:rPr>
          <w:lang w:eastAsia="lv-LV"/>
        </w:rPr>
      </w:pPr>
      <w:r w:rsidRPr="00E53892">
        <w:rPr>
          <w:lang w:eastAsia="lv-LV"/>
        </w:rPr>
        <w:t>Sadalījumā pēc vecuma palielinājās jauniešu bezdarbnieku īpatsvars vecuma grupā 15-19, kas pēc 2010.gada samazinājās u</w:t>
      </w:r>
      <w:r>
        <w:rPr>
          <w:lang w:eastAsia="lv-LV"/>
        </w:rPr>
        <w:t>n ir tuvu 2007.gada īpatsvara līmenim</w:t>
      </w:r>
      <w:r w:rsidRPr="00E53892">
        <w:rPr>
          <w:lang w:eastAsia="lv-LV"/>
        </w:rPr>
        <w:t>.</w:t>
      </w:r>
    </w:p>
    <w:p w:rsidR="009A095A" w:rsidRPr="00CC0A45" w:rsidRDefault="009A095A" w:rsidP="00F75B6C">
      <w:pPr>
        <w:ind w:firstLine="720"/>
        <w:jc w:val="center"/>
        <w:rPr>
          <w:lang w:eastAsia="lv-LV"/>
        </w:rPr>
      </w:pPr>
      <w:r w:rsidRPr="00847B0C">
        <w:rPr>
          <w:noProof/>
          <w:lang w:eastAsia="lv-LV"/>
        </w:rPr>
        <w:pict>
          <v:shape id="Picture 53" o:spid="_x0000_i1044" type="#_x0000_t75" style="width:445.5pt;height:221.25pt;visibility:visible">
            <v:imagedata r:id="rId25" o:title=""/>
          </v:shape>
        </w:pict>
      </w:r>
    </w:p>
    <w:p w:rsidR="009A095A" w:rsidRDefault="009A095A" w:rsidP="0011352A">
      <w:pPr>
        <w:ind w:firstLine="720"/>
        <w:rPr>
          <w:b/>
          <w:bCs/>
          <w:i/>
          <w:iCs/>
        </w:rPr>
      </w:pPr>
      <w:bookmarkStart w:id="3" w:name="_GoBack"/>
      <w:bookmarkEnd w:id="3"/>
    </w:p>
    <w:p w:rsidR="009A095A" w:rsidRPr="00E53892" w:rsidRDefault="009A095A" w:rsidP="0011352A">
      <w:pPr>
        <w:ind w:firstLine="720"/>
      </w:pPr>
      <w:r w:rsidRPr="00E53892">
        <w:t xml:space="preserve">Sadalījumā pēc izglītības lielākais īpatsvara palielinājums ir jauniešiem bezdarbniekiem ar </w:t>
      </w:r>
      <w:r>
        <w:t>zemāku par pamatizglītību 2,5</w:t>
      </w:r>
      <w:r w:rsidRPr="00E53892">
        <w:t xml:space="preserve"> % punkti, samazinājums </w:t>
      </w:r>
      <w:r>
        <w:t>ar profesionālo izglītību 0,9</w:t>
      </w:r>
      <w:r w:rsidRPr="00E53892">
        <w:t>% punkti.</w:t>
      </w:r>
    </w:p>
    <w:p w:rsidR="009A095A" w:rsidRPr="00F75B6C" w:rsidRDefault="009A095A" w:rsidP="00F75B6C">
      <w:pPr>
        <w:ind w:left="720"/>
        <w:jc w:val="center"/>
        <w:rPr>
          <w:b/>
          <w:bCs/>
        </w:rPr>
      </w:pPr>
      <w:r w:rsidRPr="00847B0C">
        <w:rPr>
          <w:noProof/>
          <w:lang w:eastAsia="lv-LV"/>
        </w:rPr>
        <w:pict>
          <v:shape id="Picture 51" o:spid="_x0000_i1045" type="#_x0000_t75" style="width:449.25pt;height:185.25pt;visibility:visible">
            <v:imagedata r:id="rId26" o:title=""/>
          </v:shape>
        </w:pict>
      </w:r>
    </w:p>
    <w:p w:rsidR="009A095A" w:rsidRDefault="009A095A" w:rsidP="00F75B6C">
      <w:pPr>
        <w:jc w:val="center"/>
        <w:rPr>
          <w:b/>
          <w:bCs/>
          <w:i/>
          <w:iCs/>
        </w:rPr>
      </w:pPr>
    </w:p>
    <w:p w:rsidR="009A095A" w:rsidRDefault="009A095A" w:rsidP="00F75B6C">
      <w:pPr>
        <w:jc w:val="center"/>
        <w:rPr>
          <w:b/>
          <w:bCs/>
          <w:i/>
          <w:iCs/>
        </w:rPr>
      </w:pPr>
    </w:p>
    <w:p w:rsidR="009A095A" w:rsidRDefault="009A095A" w:rsidP="00F75B6C">
      <w:pPr>
        <w:jc w:val="center"/>
        <w:rPr>
          <w:b/>
          <w:bCs/>
          <w:i/>
          <w:iCs/>
        </w:rPr>
      </w:pPr>
    </w:p>
    <w:p w:rsidR="009A095A" w:rsidRDefault="009A095A" w:rsidP="00F75B6C">
      <w:pPr>
        <w:jc w:val="center"/>
        <w:rPr>
          <w:b/>
          <w:bCs/>
          <w:i/>
          <w:iCs/>
        </w:rPr>
      </w:pPr>
    </w:p>
    <w:p w:rsidR="009A095A" w:rsidRDefault="009A095A" w:rsidP="00F75B6C">
      <w:pPr>
        <w:jc w:val="center"/>
        <w:rPr>
          <w:b/>
          <w:bCs/>
          <w:i/>
          <w:iCs/>
        </w:rPr>
      </w:pPr>
    </w:p>
    <w:p w:rsidR="009A095A" w:rsidRDefault="009A095A" w:rsidP="00F75B6C">
      <w:pPr>
        <w:jc w:val="center"/>
        <w:rPr>
          <w:b/>
          <w:bCs/>
          <w:i/>
          <w:iCs/>
        </w:rPr>
      </w:pPr>
    </w:p>
    <w:p w:rsidR="009A095A" w:rsidRPr="00E53892" w:rsidRDefault="009A095A" w:rsidP="00E53892">
      <w:r w:rsidRPr="00E53892">
        <w:t>Pēc reģiona palielinājies jauniešu īpatsvars Latgales reģionā - 5,6% un samazinājies Rīgas reģionā 3,5% punkti.</w:t>
      </w:r>
    </w:p>
    <w:p w:rsidR="009A095A" w:rsidRDefault="009A095A" w:rsidP="00F75B6C">
      <w:pPr>
        <w:jc w:val="center"/>
        <w:rPr>
          <w:b/>
          <w:bCs/>
          <w:i/>
          <w:iCs/>
        </w:rPr>
      </w:pPr>
    </w:p>
    <w:p w:rsidR="009A095A" w:rsidRPr="00CC0A45" w:rsidRDefault="009A095A" w:rsidP="00F75B6C">
      <w:pPr>
        <w:ind w:left="720"/>
        <w:jc w:val="center"/>
        <w:rPr>
          <w:b/>
          <w:bCs/>
          <w:i/>
          <w:iCs/>
        </w:rPr>
      </w:pPr>
      <w:r w:rsidRPr="00847B0C">
        <w:rPr>
          <w:noProof/>
          <w:lang w:eastAsia="lv-LV"/>
        </w:rPr>
        <w:pict>
          <v:shape id="Picture 52" o:spid="_x0000_i1046" type="#_x0000_t75" style="width:447.75pt;height:203.25pt;visibility:visible">
            <v:imagedata r:id="rId27" o:title=""/>
          </v:shape>
        </w:pict>
      </w:r>
    </w:p>
    <w:p w:rsidR="009A095A" w:rsidRDefault="009A095A" w:rsidP="00B54F3C">
      <w:pPr>
        <w:rPr>
          <w:b/>
          <w:bCs/>
          <w:i/>
          <w:iCs/>
        </w:rPr>
      </w:pPr>
    </w:p>
    <w:p w:rsidR="009A095A" w:rsidRPr="00CC0A45" w:rsidRDefault="009A095A" w:rsidP="00B54F3C">
      <w:pPr>
        <w:rPr>
          <w:b/>
          <w:bCs/>
          <w:i/>
          <w:iCs/>
        </w:rPr>
      </w:pPr>
      <w:r w:rsidRPr="00CC0A45">
        <w:rPr>
          <w:b/>
          <w:bCs/>
          <w:i/>
          <w:iCs/>
        </w:rPr>
        <w:t>Bezdarbnieki ar invaliditāti</w:t>
      </w:r>
    </w:p>
    <w:p w:rsidR="009A095A" w:rsidRPr="00CC0A45" w:rsidRDefault="009A095A" w:rsidP="00B54F3C">
      <w:pPr>
        <w:rPr>
          <w:b/>
          <w:bCs/>
          <w:i/>
          <w:iCs/>
        </w:rPr>
      </w:pPr>
    </w:p>
    <w:tbl>
      <w:tblPr>
        <w:tblW w:w="10456" w:type="dxa"/>
        <w:tblInd w:w="-106" w:type="dxa"/>
        <w:tblLayout w:type="fixed"/>
        <w:tblLook w:val="00A0"/>
      </w:tblPr>
      <w:tblGrid>
        <w:gridCol w:w="4788"/>
        <w:gridCol w:w="5668"/>
      </w:tblGrid>
      <w:tr w:rsidR="009A095A" w:rsidRPr="00CC0A45">
        <w:tc>
          <w:tcPr>
            <w:tcW w:w="4788" w:type="dxa"/>
          </w:tcPr>
          <w:p w:rsidR="009A095A" w:rsidRPr="00CC0A45" w:rsidRDefault="009A095A" w:rsidP="00AD1DBA">
            <w:pPr>
              <w:jc w:val="both"/>
            </w:pPr>
            <w:r w:rsidRPr="00CC0A45">
              <w:t xml:space="preserve">       NVA 2013.gada maija beigās reģistrēti </w:t>
            </w:r>
            <w:r w:rsidRPr="00CC0A45">
              <w:rPr>
                <w:b/>
                <w:bCs/>
              </w:rPr>
              <w:t>9798</w:t>
            </w:r>
            <w:r w:rsidRPr="00CC0A45">
              <w:t xml:space="preserve"> </w:t>
            </w:r>
            <w:r w:rsidRPr="00CC0A45">
              <w:rPr>
                <w:b/>
                <w:bCs/>
              </w:rPr>
              <w:t>bezdarbnieki ar invaliditāti</w:t>
            </w:r>
            <w:r w:rsidRPr="00CC0A45">
              <w:t xml:space="preserve">, kas ir </w:t>
            </w:r>
            <w:r w:rsidRPr="00CC0A45">
              <w:rPr>
                <w:b/>
                <w:bCs/>
              </w:rPr>
              <w:t>10 %</w:t>
            </w:r>
            <w:r w:rsidRPr="00CC0A45">
              <w:t xml:space="preserve"> no kopējā reģistrētā bezdarbnieku skaita valstī. </w:t>
            </w:r>
          </w:p>
          <w:p w:rsidR="009A095A" w:rsidRPr="00CC0A45" w:rsidRDefault="009A095A" w:rsidP="00674208">
            <w:pPr>
              <w:ind w:firstLine="720"/>
              <w:jc w:val="both"/>
              <w:rPr>
                <w:b/>
                <w:bCs/>
                <w:i/>
                <w:iCs/>
              </w:rPr>
            </w:pPr>
            <w:r w:rsidRPr="00CC0A45">
              <w:t>2013.gada maija beigās vairāk nekā pusi (54,3%) no reģistrētajiem bezdarbniekiem ar invaliditāti veido ilgstošie bezdarbnieki, 22,7% - pirmspensijas vecuma bezdarbnieki, 3,8% - jaunieši bezdarbnieki.</w:t>
            </w:r>
          </w:p>
          <w:p w:rsidR="009A095A" w:rsidRPr="00CC0A45" w:rsidRDefault="009A095A" w:rsidP="00F01726">
            <w:pPr>
              <w:ind w:firstLine="720"/>
              <w:jc w:val="both"/>
            </w:pPr>
            <w:r w:rsidRPr="00CC0A45">
              <w:t>Vidējais bezdarba ilgums 2013.gada maija beigās bezdarbniekiem ar invaliditāti – 444 dienas (~ 1,2 gadi).</w:t>
            </w:r>
          </w:p>
        </w:tc>
        <w:tc>
          <w:tcPr>
            <w:tcW w:w="5668" w:type="dxa"/>
          </w:tcPr>
          <w:p w:rsidR="009A095A" w:rsidRPr="00CC0A45" w:rsidRDefault="009A095A" w:rsidP="00B54F3C">
            <w:pPr>
              <w:rPr>
                <w:b/>
                <w:bCs/>
                <w:i/>
                <w:iCs/>
              </w:rPr>
            </w:pPr>
            <w:r w:rsidRPr="00195D0C">
              <w:rPr>
                <w:b/>
                <w:bCs/>
                <w:i/>
                <w:iCs/>
                <w:noProof/>
                <w:lang w:eastAsia="lv-LV"/>
              </w:rPr>
              <w:pict>
                <v:shape id="Picture 7" o:spid="_x0000_i1047" type="#_x0000_t75" style="width:281.25pt;height:161.25pt;visibility:visible">
                  <v:imagedata r:id="rId28" o:title=""/>
                </v:shape>
              </w:pict>
            </w:r>
          </w:p>
        </w:tc>
      </w:tr>
    </w:tbl>
    <w:p w:rsidR="009A095A" w:rsidRPr="00CC0A45" w:rsidRDefault="009A095A" w:rsidP="00B74E6E">
      <w:pPr>
        <w:ind w:firstLine="720"/>
        <w:jc w:val="both"/>
      </w:pPr>
      <w:r w:rsidRPr="00CC0A45">
        <w:t>Lielākais bezdarbnieku ar invaliditāti skaits sadalījumā pa profesijām pēc pēdējās nodarbošanās 2013.gada maija beigās: palīgstrādnieki – 714, apkopējs – 420, mazumtirdzniecības veikala pārdevēji – 410, sētnieks – 242, apkures/krāšņu kurinātājs – 144, automobiļa vadītājs – 135, pavārs – 128, apsargs – 126, aprūpētājs – 112, šuvējs – 95.</w:t>
      </w:r>
    </w:p>
    <w:p w:rsidR="009A095A" w:rsidRPr="00CC0A45" w:rsidRDefault="009A095A" w:rsidP="007B68F7">
      <w:pPr>
        <w:ind w:firstLine="720"/>
        <w:jc w:val="both"/>
        <w:rPr>
          <w:lang w:eastAsia="lv-LV"/>
        </w:rPr>
      </w:pPr>
      <w:r w:rsidRPr="00CC0A45">
        <w:rPr>
          <w:lang w:eastAsia="lv-LV"/>
        </w:rPr>
        <w:t xml:space="preserve">2013.gadā 5 mēnešos NVA organizētajos aktīvajos nodarbinātības pasākumos piedalījušies 8 tūkst. personas ar invaliditāti (viens cilvēks var būt piedalījies vairākās aktivitātēs). </w:t>
      </w:r>
      <w:r w:rsidRPr="00CC0A45">
        <w:rPr>
          <w:color w:val="000000"/>
        </w:rPr>
        <w:t xml:space="preserve">Janvārī – maijā dalību uzsāka 6542 bezdarbnieki ar invaliditāti. </w:t>
      </w:r>
      <w:r w:rsidRPr="00CC0A45">
        <w:rPr>
          <w:lang w:eastAsia="lv-LV"/>
        </w:rPr>
        <w:t xml:space="preserve">2013.gada maijā NVA organizētajos aktīvajos nodarbinātības pasākumos piedalījušies </w:t>
      </w:r>
      <w:r w:rsidRPr="00CC0A45">
        <w:t>3289</w:t>
      </w:r>
      <w:r w:rsidRPr="00CC0A45">
        <w:rPr>
          <w:color w:val="FF0000"/>
        </w:rPr>
        <w:t xml:space="preserve"> </w:t>
      </w:r>
      <w:r w:rsidRPr="00CC0A45">
        <w:rPr>
          <w:lang w:eastAsia="lv-LV"/>
        </w:rPr>
        <w:t>bezdarbnieki ar invaliditāti,</w:t>
      </w:r>
      <w:r w:rsidRPr="00CC0A45">
        <w:rPr>
          <w:sz w:val="28"/>
          <w:szCs w:val="28"/>
          <w:lang w:eastAsia="lv-LV"/>
        </w:rPr>
        <w:t xml:space="preserve"> </w:t>
      </w:r>
      <w:r w:rsidRPr="00CC0A45">
        <w:rPr>
          <w:lang w:eastAsia="lv-LV"/>
        </w:rPr>
        <w:t xml:space="preserve">no tiem maijā dalību pasākumos uzsāka </w:t>
      </w:r>
      <w:r w:rsidRPr="00CC0A45">
        <w:t>1468</w:t>
      </w:r>
      <w:r w:rsidRPr="00CC0A45">
        <w:rPr>
          <w:sz w:val="28"/>
          <w:szCs w:val="28"/>
        </w:rPr>
        <w:t xml:space="preserve"> </w:t>
      </w:r>
      <w:r w:rsidRPr="00CC0A45">
        <w:rPr>
          <w:lang w:eastAsia="lv-LV"/>
        </w:rPr>
        <w:t>bezdarbnieki ar invaliditāti.</w:t>
      </w:r>
    </w:p>
    <w:p w:rsidR="009A095A" w:rsidRPr="00CC0A45" w:rsidRDefault="009A095A" w:rsidP="007B68F7">
      <w:pPr>
        <w:ind w:firstLine="720"/>
        <w:jc w:val="both"/>
        <w:rPr>
          <w:sz w:val="16"/>
          <w:szCs w:val="16"/>
          <w:lang w:eastAsia="lv-LV"/>
        </w:rPr>
      </w:pPr>
    </w:p>
    <w:p w:rsidR="009A095A" w:rsidRPr="00CC0A45" w:rsidRDefault="009A095A" w:rsidP="0021372B">
      <w:pPr>
        <w:suppressAutoHyphens w:val="0"/>
        <w:jc w:val="center"/>
        <w:rPr>
          <w:i/>
          <w:iCs/>
          <w:lang w:eastAsia="en-US"/>
        </w:rPr>
      </w:pPr>
      <w:r w:rsidRPr="00195D0C">
        <w:rPr>
          <w:i/>
          <w:iCs/>
          <w:noProof/>
          <w:lang w:eastAsia="lv-LV"/>
        </w:rPr>
        <w:pict>
          <v:shape id="Picture 8" o:spid="_x0000_i1048" type="#_x0000_t75" style="width:441.75pt;height:234.75pt;visibility:visible">
            <v:imagedata r:id="rId29" o:title=""/>
          </v:shape>
        </w:pict>
      </w:r>
    </w:p>
    <w:p w:rsidR="009A095A" w:rsidRPr="00CC0A45" w:rsidRDefault="009A095A" w:rsidP="0032573B">
      <w:pPr>
        <w:suppressAutoHyphens w:val="0"/>
        <w:rPr>
          <w:i/>
          <w:iCs/>
          <w:sz w:val="16"/>
          <w:szCs w:val="16"/>
          <w:lang w:eastAsia="en-US"/>
        </w:rPr>
      </w:pPr>
    </w:p>
    <w:p w:rsidR="009A095A" w:rsidRPr="00CC0A45" w:rsidRDefault="009A095A" w:rsidP="009E7513">
      <w:pPr>
        <w:ind w:firstLine="720"/>
        <w:jc w:val="both"/>
      </w:pPr>
      <w:r w:rsidRPr="00CC0A45">
        <w:t>Karjeras konsultācijas 2013.gada janvārī – maijā saņēmušas 1498 personas ar invaliditāti.</w:t>
      </w:r>
    </w:p>
    <w:p w:rsidR="009A095A" w:rsidRPr="00CC0A45" w:rsidRDefault="009A095A" w:rsidP="00CE08CE">
      <w:pPr>
        <w:suppressAutoHyphens w:val="0"/>
        <w:ind w:firstLine="720"/>
        <w:jc w:val="both"/>
        <w:rPr>
          <w:color w:val="000000"/>
          <w:lang w:eastAsia="lv-LV"/>
        </w:rPr>
      </w:pPr>
      <w:r w:rsidRPr="00CC0A45">
        <w:rPr>
          <w:lang w:eastAsia="lv-LV"/>
        </w:rPr>
        <w:t xml:space="preserve">2013.gada janvārī – maijā darbā iekārtojušās </w:t>
      </w:r>
      <w:r w:rsidRPr="00CC0A45">
        <w:t xml:space="preserve">1254 </w:t>
      </w:r>
      <w:r w:rsidRPr="00CC0A45">
        <w:rPr>
          <w:lang w:eastAsia="lv-LV"/>
        </w:rPr>
        <w:t xml:space="preserve">personas ar invaliditāti, no kuriem </w:t>
      </w:r>
      <w:r w:rsidRPr="00CC0A45">
        <w:t xml:space="preserve">701 </w:t>
      </w:r>
      <w:r w:rsidRPr="00CC0A45">
        <w:rPr>
          <w:lang w:eastAsia="lv-LV"/>
        </w:rPr>
        <w:t xml:space="preserve">(55,9%) </w:t>
      </w:r>
      <w:r w:rsidRPr="00CC0A45">
        <w:rPr>
          <w:color w:val="000000"/>
          <w:lang w:eastAsia="lv-LV"/>
        </w:rPr>
        <w:t>bezdarbnieki ir iekārtojušies darbā, pēc kāda aktīvā pasākuma pabeigšanas (izņemot KPP informatīvās dienas).</w:t>
      </w:r>
    </w:p>
    <w:p w:rsidR="009A095A" w:rsidRPr="00CC0A45" w:rsidRDefault="009A095A" w:rsidP="00257A5C">
      <w:pPr>
        <w:suppressAutoHyphens w:val="0"/>
        <w:jc w:val="both"/>
        <w:rPr>
          <w:color w:val="000000"/>
          <w:lang w:eastAsia="lv-LV"/>
        </w:rPr>
      </w:pPr>
    </w:p>
    <w:p w:rsidR="009A095A" w:rsidRPr="00CC0A45" w:rsidRDefault="009A095A" w:rsidP="00257A5C">
      <w:pPr>
        <w:suppressAutoHyphens w:val="0"/>
        <w:jc w:val="both"/>
        <w:rPr>
          <w:b/>
          <w:bCs/>
          <w:i/>
          <w:iCs/>
          <w:color w:val="000000"/>
          <w:lang w:eastAsia="lv-LV"/>
        </w:rPr>
      </w:pPr>
    </w:p>
    <w:p w:rsidR="009A095A" w:rsidRPr="00CC0A45" w:rsidRDefault="009A095A" w:rsidP="00257A5C">
      <w:pPr>
        <w:suppressAutoHyphens w:val="0"/>
        <w:jc w:val="both"/>
        <w:rPr>
          <w:b/>
          <w:bCs/>
          <w:i/>
          <w:iCs/>
          <w:color w:val="000000"/>
          <w:lang w:eastAsia="lv-LV"/>
        </w:rPr>
      </w:pPr>
      <w:r w:rsidRPr="00CC0A45">
        <w:rPr>
          <w:b/>
          <w:bCs/>
          <w:i/>
          <w:iCs/>
          <w:color w:val="000000"/>
          <w:lang w:eastAsia="lv-LV"/>
        </w:rPr>
        <w:t>Pirmspensijas vecuma bezdarbnieki</w:t>
      </w:r>
    </w:p>
    <w:p w:rsidR="009A095A" w:rsidRPr="00CC0A45" w:rsidRDefault="009A095A" w:rsidP="00257A5C">
      <w:pPr>
        <w:suppressAutoHyphens w:val="0"/>
        <w:jc w:val="both"/>
        <w:rPr>
          <w:b/>
          <w:bCs/>
          <w:i/>
          <w:iCs/>
          <w:color w:val="000000"/>
          <w:lang w:eastAsia="lv-LV"/>
        </w:rPr>
      </w:pPr>
    </w:p>
    <w:tbl>
      <w:tblPr>
        <w:tblW w:w="10740" w:type="dxa"/>
        <w:tblInd w:w="-106" w:type="dxa"/>
        <w:tblLayout w:type="fixed"/>
        <w:tblLook w:val="00A0"/>
      </w:tblPr>
      <w:tblGrid>
        <w:gridCol w:w="4518"/>
        <w:gridCol w:w="6222"/>
      </w:tblGrid>
      <w:tr w:rsidR="009A095A" w:rsidRPr="00CC0A45">
        <w:trPr>
          <w:trHeight w:val="3409"/>
        </w:trPr>
        <w:tc>
          <w:tcPr>
            <w:tcW w:w="4518" w:type="dxa"/>
          </w:tcPr>
          <w:p w:rsidR="009A095A" w:rsidRPr="00CC0A45" w:rsidRDefault="009A095A" w:rsidP="00AD1DBA">
            <w:pPr>
              <w:jc w:val="both"/>
            </w:pPr>
            <w:r w:rsidRPr="00CC0A45">
              <w:t xml:space="preserve">         NVA 2013.gada maija beigās reģistrēti </w:t>
            </w:r>
            <w:r w:rsidRPr="00CC0A45">
              <w:rPr>
                <w:b/>
                <w:bCs/>
              </w:rPr>
              <w:t>13369 pirmspensijas vecuma</w:t>
            </w:r>
            <w:r w:rsidRPr="00CC0A45">
              <w:t xml:space="preserve"> </w:t>
            </w:r>
            <w:r w:rsidRPr="00CC0A45">
              <w:rPr>
                <w:b/>
                <w:bCs/>
              </w:rPr>
              <w:t>bezdarbnieki</w:t>
            </w:r>
            <w:r w:rsidRPr="00CC0A45">
              <w:t xml:space="preserve">, kas ir </w:t>
            </w:r>
            <w:r w:rsidRPr="00CC0A45">
              <w:rPr>
                <w:b/>
                <w:bCs/>
              </w:rPr>
              <w:t>13,7 %</w:t>
            </w:r>
            <w:r w:rsidRPr="00CC0A45">
              <w:t xml:space="preserve"> no kopējā reģistrētā bezdarbnieku skaita valstī. </w:t>
            </w:r>
          </w:p>
          <w:p w:rsidR="009A095A" w:rsidRPr="00CC0A45" w:rsidRDefault="009A095A" w:rsidP="00AD1DBA">
            <w:pPr>
              <w:suppressAutoHyphens w:val="0"/>
              <w:ind w:firstLine="720"/>
              <w:jc w:val="both"/>
            </w:pPr>
            <w:r w:rsidRPr="00CC0A45">
              <w:t>2013.gada maija beigās vairāk nekā pusi (53%) no reģistrētajiem pirmspensijas vecuma bezdarbniekiem veido ilgstošie bezdarbnieki, 16,7% - bezdarbnieki ar invaliditāti.</w:t>
            </w:r>
          </w:p>
          <w:p w:rsidR="009A095A" w:rsidRPr="00CC0A45" w:rsidRDefault="009A095A" w:rsidP="00694F9D">
            <w:pPr>
              <w:ind w:firstLine="720"/>
              <w:jc w:val="both"/>
            </w:pPr>
            <w:r w:rsidRPr="00CC0A45">
              <w:t>Vidējais bezdarba ilgums 2013.gada maija beigās pirmspensijas vecuma bezdarbniekiem – 430 dienas (~ 1,2 gadi).</w:t>
            </w:r>
          </w:p>
        </w:tc>
        <w:tc>
          <w:tcPr>
            <w:tcW w:w="6222" w:type="dxa"/>
          </w:tcPr>
          <w:p w:rsidR="009A095A" w:rsidRPr="00CC0A45" w:rsidRDefault="009A095A" w:rsidP="00AD1DBA">
            <w:pPr>
              <w:suppressAutoHyphens w:val="0"/>
              <w:jc w:val="both"/>
              <w:rPr>
                <w:b/>
                <w:bCs/>
                <w:i/>
                <w:iCs/>
                <w:color w:val="000000"/>
                <w:lang w:eastAsia="lv-LV"/>
              </w:rPr>
            </w:pPr>
            <w:r w:rsidRPr="00195D0C">
              <w:rPr>
                <w:b/>
                <w:bCs/>
                <w:i/>
                <w:iCs/>
                <w:noProof/>
                <w:color w:val="000000"/>
                <w:lang w:eastAsia="lv-LV"/>
              </w:rPr>
              <w:pict>
                <v:shape id="Picture 9" o:spid="_x0000_i1049" type="#_x0000_t75" style="width:320.25pt;height:163.5pt;visibility:visible">
                  <v:imagedata r:id="rId30" o:title=""/>
                </v:shape>
              </w:pict>
            </w:r>
          </w:p>
        </w:tc>
      </w:tr>
    </w:tbl>
    <w:p w:rsidR="009A095A" w:rsidRPr="00CC0A45" w:rsidRDefault="009A095A" w:rsidP="00B74E6E">
      <w:pPr>
        <w:ind w:firstLine="720"/>
        <w:jc w:val="both"/>
      </w:pPr>
      <w:r w:rsidRPr="00CC0A45">
        <w:t>Lielākās pirmspensijas vecuma bezdarbnieku skaits sadalījumā pa profesijām pēc pēdējās nodarbošanās 2013.gada maija beigās: palīgstrādnieki – 936, apkopējs – 648, mazumtirdzniecības veikala pārdevējs – 467, sētnieks – 414, apkures/krāšņu kurinātājs – 240, automobiļa vadītājs – 174, apsargs – 164, aprūpētājs – 162, pavārs – 136, kokapstrādes operators – 116.</w:t>
      </w:r>
    </w:p>
    <w:p w:rsidR="009A095A" w:rsidRPr="00CC0A45" w:rsidRDefault="009A095A" w:rsidP="003E3A09">
      <w:pPr>
        <w:ind w:firstLine="720"/>
        <w:jc w:val="both"/>
        <w:rPr>
          <w:lang w:eastAsia="lv-LV"/>
        </w:rPr>
      </w:pPr>
      <w:r w:rsidRPr="00CC0A45">
        <w:rPr>
          <w:lang w:eastAsia="lv-LV"/>
        </w:rPr>
        <w:t xml:space="preserve">2013.gadā 5 mēnešos NVA organizētajos aktīvajos nodarbinātības pasākumos piedalījušies 10,2 tūkst. pirmspensijas vecuma bezdarbnieki (viens cilvēks var būt piedalījies vairākās aktivitātēs). </w:t>
      </w:r>
      <w:r w:rsidRPr="00CC0A45">
        <w:rPr>
          <w:color w:val="000000"/>
        </w:rPr>
        <w:t xml:space="preserve">Janvārī – maijā dalību uzsāka 9241 pirmspensijas vecuma bezdarbnieki. </w:t>
      </w:r>
      <w:r w:rsidRPr="00CC0A45">
        <w:rPr>
          <w:lang w:eastAsia="lv-LV"/>
        </w:rPr>
        <w:t xml:space="preserve">2013.gada maijā NVA organizētajos aktīvajos nodarbinātības pasākumos piedalījušies </w:t>
      </w:r>
      <w:r w:rsidRPr="00CC0A45">
        <w:t>3 918</w:t>
      </w:r>
      <w:r w:rsidRPr="00CC0A45">
        <w:rPr>
          <w:color w:val="FF0000"/>
        </w:rPr>
        <w:t xml:space="preserve"> </w:t>
      </w:r>
      <w:r w:rsidRPr="00CC0A45">
        <w:t xml:space="preserve">pirmspensijas vecuma </w:t>
      </w:r>
      <w:r w:rsidRPr="00CC0A45">
        <w:rPr>
          <w:lang w:eastAsia="lv-LV"/>
        </w:rPr>
        <w:t>bezdarbnieki,</w:t>
      </w:r>
      <w:r w:rsidRPr="00CC0A45">
        <w:rPr>
          <w:sz w:val="28"/>
          <w:szCs w:val="28"/>
          <w:lang w:eastAsia="lv-LV"/>
        </w:rPr>
        <w:t xml:space="preserve"> </w:t>
      </w:r>
      <w:r w:rsidRPr="00CC0A45">
        <w:rPr>
          <w:lang w:eastAsia="lv-LV"/>
        </w:rPr>
        <w:t xml:space="preserve">no tiem maijā dalību pasākumos uzsāka </w:t>
      </w:r>
      <w:r w:rsidRPr="00CC0A45">
        <w:t>2009</w:t>
      </w:r>
      <w:r w:rsidRPr="00CC0A45">
        <w:rPr>
          <w:sz w:val="28"/>
          <w:szCs w:val="28"/>
        </w:rPr>
        <w:t xml:space="preserve"> </w:t>
      </w:r>
      <w:r w:rsidRPr="00CC0A45">
        <w:t>pirmspensijas vecuma</w:t>
      </w:r>
      <w:r w:rsidRPr="00CC0A45">
        <w:rPr>
          <w:sz w:val="28"/>
          <w:szCs w:val="28"/>
        </w:rPr>
        <w:t xml:space="preserve"> </w:t>
      </w:r>
      <w:r w:rsidRPr="00CC0A45">
        <w:rPr>
          <w:lang w:eastAsia="lv-LV"/>
        </w:rPr>
        <w:t>bezdarbnieki.</w:t>
      </w:r>
    </w:p>
    <w:p w:rsidR="009A095A" w:rsidRPr="00CC0A45" w:rsidRDefault="009A095A" w:rsidP="003E3A09">
      <w:pPr>
        <w:ind w:firstLine="720"/>
        <w:jc w:val="both"/>
        <w:rPr>
          <w:lang w:eastAsia="lv-LV"/>
        </w:rPr>
      </w:pPr>
    </w:p>
    <w:p w:rsidR="009A095A" w:rsidRPr="00CC0A45" w:rsidRDefault="009A095A" w:rsidP="00F4371E">
      <w:pPr>
        <w:ind w:firstLine="720"/>
        <w:jc w:val="center"/>
        <w:rPr>
          <w:lang w:eastAsia="lv-LV"/>
        </w:rPr>
      </w:pPr>
      <w:r w:rsidRPr="00847B0C">
        <w:rPr>
          <w:noProof/>
          <w:lang w:eastAsia="lv-LV"/>
        </w:rPr>
        <w:pict>
          <v:shape id="Picture 10" o:spid="_x0000_i1050" type="#_x0000_t75" style="width:395.25pt;height:217.5pt;visibility:visible">
            <v:imagedata r:id="rId31" o:title=""/>
          </v:shape>
        </w:pict>
      </w:r>
    </w:p>
    <w:p w:rsidR="009A095A" w:rsidRPr="00CC0A45" w:rsidRDefault="009A095A" w:rsidP="00CE08CE">
      <w:pPr>
        <w:suppressAutoHyphens w:val="0"/>
        <w:ind w:firstLine="720"/>
        <w:jc w:val="both"/>
        <w:rPr>
          <w:b/>
          <w:bCs/>
          <w:i/>
          <w:iCs/>
          <w:color w:val="000000"/>
          <w:lang w:eastAsia="lv-LV"/>
        </w:rPr>
      </w:pPr>
    </w:p>
    <w:p w:rsidR="009A095A" w:rsidRPr="00CC0A45" w:rsidRDefault="009A095A" w:rsidP="008B537E">
      <w:pPr>
        <w:ind w:firstLine="720"/>
        <w:jc w:val="both"/>
      </w:pPr>
      <w:r w:rsidRPr="00CC0A45">
        <w:t>Karjeras konsultācijas 2013.gada janvārī - maijā saņēmuši 2026 pirmspensijas vecuma bezdarbnieki.</w:t>
      </w:r>
    </w:p>
    <w:p w:rsidR="009A095A" w:rsidRPr="00CC0A45" w:rsidRDefault="009A095A" w:rsidP="00EA513B">
      <w:pPr>
        <w:suppressAutoHyphens w:val="0"/>
        <w:ind w:firstLine="720"/>
        <w:jc w:val="both"/>
        <w:rPr>
          <w:color w:val="000000"/>
          <w:lang w:eastAsia="lv-LV"/>
        </w:rPr>
      </w:pPr>
      <w:r w:rsidRPr="00CC0A45">
        <w:rPr>
          <w:lang w:eastAsia="lv-LV"/>
        </w:rPr>
        <w:t xml:space="preserve">2013.gada janvārī – maijā darbā iekārtojušās </w:t>
      </w:r>
      <w:r w:rsidRPr="00CC0A45">
        <w:t xml:space="preserve">1959 </w:t>
      </w:r>
      <w:r w:rsidRPr="00CC0A45">
        <w:rPr>
          <w:lang w:eastAsia="lv-LV"/>
        </w:rPr>
        <w:t xml:space="preserve">pirmspensijas vecuma bezdarbnieki, no kuriem </w:t>
      </w:r>
      <w:r w:rsidRPr="00CC0A45">
        <w:t xml:space="preserve">826 </w:t>
      </w:r>
      <w:r w:rsidRPr="00CC0A45">
        <w:rPr>
          <w:lang w:eastAsia="lv-LV"/>
        </w:rPr>
        <w:t xml:space="preserve">(42,2 %) </w:t>
      </w:r>
      <w:r w:rsidRPr="00CC0A45">
        <w:rPr>
          <w:color w:val="000000"/>
          <w:lang w:eastAsia="lv-LV"/>
        </w:rPr>
        <w:t>bezdarbnieki ir iekārtojušies darbā, pēc kāda aktīvā pasākuma pabeigšanas (izņemot KPP informatīvās dienas).</w:t>
      </w:r>
    </w:p>
    <w:p w:rsidR="009A095A" w:rsidRPr="00CC0A45" w:rsidRDefault="009A095A" w:rsidP="00EA513B">
      <w:pPr>
        <w:suppressAutoHyphens w:val="0"/>
        <w:ind w:firstLine="720"/>
        <w:jc w:val="both"/>
        <w:rPr>
          <w:color w:val="000000"/>
          <w:lang w:eastAsia="lv-LV"/>
        </w:rPr>
      </w:pPr>
    </w:p>
    <w:p w:rsidR="009A095A" w:rsidRPr="00CC0A45" w:rsidRDefault="009A095A" w:rsidP="008B537E">
      <w:pPr>
        <w:suppressAutoHyphens w:val="0"/>
        <w:jc w:val="both"/>
        <w:rPr>
          <w:b/>
          <w:bCs/>
          <w:i/>
          <w:iCs/>
          <w:color w:val="000000"/>
          <w:lang w:eastAsia="lv-LV"/>
        </w:rPr>
      </w:pPr>
    </w:p>
    <w:p w:rsidR="009A095A" w:rsidRPr="00CC0A45" w:rsidRDefault="009A095A" w:rsidP="008B537E">
      <w:pPr>
        <w:suppressAutoHyphens w:val="0"/>
        <w:jc w:val="both"/>
        <w:rPr>
          <w:b/>
          <w:bCs/>
          <w:i/>
          <w:iCs/>
          <w:color w:val="000000"/>
          <w:lang w:eastAsia="lv-LV"/>
        </w:rPr>
      </w:pPr>
    </w:p>
    <w:p w:rsidR="009A095A" w:rsidRPr="00CC0A45" w:rsidRDefault="009A095A" w:rsidP="008B537E">
      <w:pPr>
        <w:suppressAutoHyphens w:val="0"/>
        <w:jc w:val="both"/>
        <w:rPr>
          <w:b/>
          <w:bCs/>
          <w:i/>
          <w:iCs/>
          <w:color w:val="000000"/>
          <w:lang w:eastAsia="lv-LV"/>
        </w:rPr>
      </w:pPr>
    </w:p>
    <w:p w:rsidR="009A095A" w:rsidRPr="00CC0A45" w:rsidRDefault="009A095A" w:rsidP="008B537E">
      <w:pPr>
        <w:suppressAutoHyphens w:val="0"/>
        <w:jc w:val="both"/>
        <w:rPr>
          <w:b/>
          <w:bCs/>
          <w:i/>
          <w:iCs/>
          <w:color w:val="000000"/>
          <w:lang w:eastAsia="lv-LV"/>
        </w:rPr>
      </w:pPr>
    </w:p>
    <w:p w:rsidR="009A095A" w:rsidRPr="00CC0A45" w:rsidRDefault="009A095A" w:rsidP="008B537E">
      <w:pPr>
        <w:suppressAutoHyphens w:val="0"/>
        <w:jc w:val="both"/>
        <w:rPr>
          <w:b/>
          <w:bCs/>
          <w:i/>
          <w:iCs/>
          <w:color w:val="000000"/>
          <w:lang w:eastAsia="lv-LV"/>
        </w:rPr>
      </w:pPr>
    </w:p>
    <w:p w:rsidR="009A095A" w:rsidRPr="00CC0A45" w:rsidRDefault="009A095A" w:rsidP="008B537E">
      <w:pPr>
        <w:suppressAutoHyphens w:val="0"/>
        <w:jc w:val="both"/>
        <w:rPr>
          <w:b/>
          <w:bCs/>
          <w:i/>
          <w:iCs/>
          <w:color w:val="000000"/>
          <w:lang w:eastAsia="lv-LV"/>
        </w:rPr>
      </w:pPr>
    </w:p>
    <w:p w:rsidR="009A095A" w:rsidRPr="00CC0A45" w:rsidRDefault="009A095A" w:rsidP="008B537E">
      <w:pPr>
        <w:suppressAutoHyphens w:val="0"/>
        <w:jc w:val="both"/>
        <w:rPr>
          <w:b/>
          <w:bCs/>
          <w:i/>
          <w:iCs/>
          <w:color w:val="000000"/>
          <w:lang w:eastAsia="lv-LV"/>
        </w:rPr>
      </w:pPr>
    </w:p>
    <w:p w:rsidR="009A095A" w:rsidRPr="00CC0A45" w:rsidRDefault="009A095A" w:rsidP="008B537E">
      <w:pPr>
        <w:suppressAutoHyphens w:val="0"/>
        <w:jc w:val="both"/>
        <w:rPr>
          <w:b/>
          <w:bCs/>
          <w:i/>
          <w:iCs/>
          <w:color w:val="000000"/>
          <w:lang w:eastAsia="lv-LV"/>
        </w:rPr>
      </w:pPr>
    </w:p>
    <w:p w:rsidR="009A095A" w:rsidRPr="00CC0A45" w:rsidRDefault="009A095A" w:rsidP="008B537E">
      <w:pPr>
        <w:suppressAutoHyphens w:val="0"/>
        <w:jc w:val="both"/>
        <w:rPr>
          <w:b/>
          <w:bCs/>
          <w:i/>
          <w:iCs/>
          <w:color w:val="000000"/>
          <w:lang w:eastAsia="lv-LV"/>
        </w:rPr>
      </w:pPr>
      <w:r w:rsidRPr="00CC0A45">
        <w:rPr>
          <w:b/>
          <w:bCs/>
          <w:i/>
          <w:iCs/>
          <w:color w:val="000000"/>
          <w:lang w:eastAsia="lv-LV"/>
        </w:rPr>
        <w:t>Bezdarbnieki vecumā 50 gadi un vairāk</w:t>
      </w:r>
    </w:p>
    <w:p w:rsidR="009A095A" w:rsidRPr="00CC0A45" w:rsidRDefault="009A095A" w:rsidP="008B537E">
      <w:pPr>
        <w:suppressAutoHyphens w:val="0"/>
        <w:jc w:val="both"/>
        <w:rPr>
          <w:b/>
          <w:bCs/>
          <w:i/>
          <w:iCs/>
          <w:color w:val="000000"/>
          <w:lang w:eastAsia="lv-LV"/>
        </w:rPr>
      </w:pPr>
    </w:p>
    <w:tbl>
      <w:tblPr>
        <w:tblW w:w="10740" w:type="dxa"/>
        <w:tblInd w:w="2" w:type="dxa"/>
        <w:tblLayout w:type="fixed"/>
        <w:tblLook w:val="00A0"/>
      </w:tblPr>
      <w:tblGrid>
        <w:gridCol w:w="4928"/>
        <w:gridCol w:w="5812"/>
      </w:tblGrid>
      <w:tr w:rsidR="009A095A" w:rsidRPr="00CC0A45">
        <w:tc>
          <w:tcPr>
            <w:tcW w:w="4928" w:type="dxa"/>
          </w:tcPr>
          <w:p w:rsidR="009A095A" w:rsidRPr="00CC0A45" w:rsidRDefault="009A095A" w:rsidP="00AD1DBA">
            <w:pPr>
              <w:jc w:val="both"/>
            </w:pPr>
            <w:r w:rsidRPr="00CC0A45">
              <w:t xml:space="preserve">          NVA 2013.gada maijā beigās reģistrēti </w:t>
            </w:r>
            <w:r w:rsidRPr="00CC0A45">
              <w:rPr>
                <w:b/>
                <w:bCs/>
              </w:rPr>
              <w:t>35686</w:t>
            </w:r>
            <w:r w:rsidRPr="00CC0A45">
              <w:t xml:space="preserve"> </w:t>
            </w:r>
            <w:r w:rsidRPr="00CC0A45">
              <w:rPr>
                <w:b/>
                <w:bCs/>
              </w:rPr>
              <w:t>bezdarbnieki vecumā 50 gadi un vairāk</w:t>
            </w:r>
            <w:r w:rsidRPr="00CC0A45">
              <w:t xml:space="preserve">, kas ir </w:t>
            </w:r>
            <w:r w:rsidRPr="00CC0A45">
              <w:rPr>
                <w:b/>
                <w:bCs/>
              </w:rPr>
              <w:t>36,5 %</w:t>
            </w:r>
            <w:r w:rsidRPr="00CC0A45">
              <w:t xml:space="preserve"> no kopējā reģistrētā bezdarbnieku skaita valstī. </w:t>
            </w:r>
          </w:p>
          <w:p w:rsidR="009A095A" w:rsidRPr="00CC0A45" w:rsidRDefault="009A095A" w:rsidP="00AD1DBA">
            <w:pPr>
              <w:suppressAutoHyphens w:val="0"/>
              <w:ind w:firstLine="720"/>
              <w:jc w:val="both"/>
            </w:pPr>
            <w:r w:rsidRPr="00CC0A45">
              <w:t>2013.gada maija beigās vairāk nekā pusi (52,2%) no reģistrētajiem bezdarbniekiem vecumā 50 gadi un vairāk veido ilgstošie bezdarbnieki, 37,5% - pirmspensijas vecuma bezdarbnieki, 15,2% bezdarbnieki ar invaliditāti.</w:t>
            </w:r>
          </w:p>
          <w:p w:rsidR="009A095A" w:rsidRPr="00CC0A45" w:rsidRDefault="009A095A" w:rsidP="00FB2664">
            <w:pPr>
              <w:ind w:firstLine="720"/>
              <w:jc w:val="both"/>
            </w:pPr>
            <w:r w:rsidRPr="00CC0A45">
              <w:t>Vidējais bezdarba ilgums 2013.gada maija beigās bezdarbniekiem vecumā 50 gadi un vairāk – 409 dienas (~ 1,1 gads).</w:t>
            </w:r>
          </w:p>
        </w:tc>
        <w:tc>
          <w:tcPr>
            <w:tcW w:w="5812" w:type="dxa"/>
          </w:tcPr>
          <w:p w:rsidR="009A095A" w:rsidRPr="00CC0A45" w:rsidRDefault="009A095A" w:rsidP="00AD1DBA">
            <w:pPr>
              <w:suppressAutoHyphens w:val="0"/>
              <w:jc w:val="both"/>
              <w:rPr>
                <w:b/>
                <w:bCs/>
                <w:i/>
                <w:iCs/>
                <w:color w:val="000000"/>
                <w:lang w:eastAsia="lv-LV"/>
              </w:rPr>
            </w:pPr>
            <w:r w:rsidRPr="00195D0C">
              <w:rPr>
                <w:b/>
                <w:bCs/>
                <w:i/>
                <w:iCs/>
                <w:noProof/>
                <w:color w:val="000000"/>
                <w:lang w:eastAsia="lv-LV"/>
              </w:rPr>
              <w:pict>
                <v:shape id="Picture 11" o:spid="_x0000_i1051" type="#_x0000_t75" style="width:285.75pt;height:159pt;visibility:visible">
                  <v:imagedata r:id="rId32" o:title=""/>
                </v:shape>
              </w:pict>
            </w:r>
          </w:p>
        </w:tc>
      </w:tr>
    </w:tbl>
    <w:p w:rsidR="009A095A" w:rsidRPr="00CC0A45" w:rsidRDefault="009A095A" w:rsidP="00AE4218">
      <w:pPr>
        <w:suppressAutoHyphens w:val="0"/>
        <w:ind w:firstLine="720"/>
        <w:jc w:val="both"/>
        <w:rPr>
          <w:color w:val="000000"/>
          <w:lang w:eastAsia="lv-LV"/>
        </w:rPr>
      </w:pPr>
      <w:r w:rsidRPr="00CC0A45">
        <w:t>Lielākais bezdarbnieku vecumā 50 gadi un vairāk, skaits sadalījumā pa profesijām pēc pēdējās nodarbošanās 2013.gada maija beigās: palīgstrādnieki – 2501, apkopēji – 1531, mazumtirdzniecības veikala pārdevēji – 1424, sētnieki – 951, apkures/krāšņu kurinātājs – 632, automobiļa vadītāji – 506, aprūpētājs – 446, apsargs – 415, pavārs – 359, kokapstrādes operators – 317.</w:t>
      </w:r>
    </w:p>
    <w:p w:rsidR="009A095A" w:rsidRDefault="009A095A" w:rsidP="005F6EB6">
      <w:pPr>
        <w:ind w:firstLine="720"/>
        <w:jc w:val="both"/>
        <w:rPr>
          <w:lang w:eastAsia="lv-LV"/>
        </w:rPr>
      </w:pPr>
      <w:r w:rsidRPr="00CC0A45">
        <w:rPr>
          <w:lang w:eastAsia="lv-LV"/>
        </w:rPr>
        <w:t xml:space="preserve">2013.gadā 5 mēnešos NVA organizētajos aktīvajos nodarbinātības pasākumos (t.sk. KPP) piedalījušies 29,5 tūkst. bezdarbnieki vecumā 50 gadi un vairāk (viens cilvēks var būt piedalījies vairākās aktivitātēs). </w:t>
      </w:r>
      <w:r w:rsidRPr="00CC0A45">
        <w:rPr>
          <w:color w:val="000000"/>
        </w:rPr>
        <w:t xml:space="preserve">Janvārī – maijā dalību uzsāka 26547 bezdarbnieki vecumā 50 gadi un vairāk. </w:t>
      </w:r>
      <w:r w:rsidRPr="00CC0A45">
        <w:rPr>
          <w:lang w:eastAsia="lv-LV"/>
        </w:rPr>
        <w:t xml:space="preserve">2013.gada maijā NVA organizētajos aktīvajos nodarbinātības pasākumos piedalījušies </w:t>
      </w:r>
      <w:r w:rsidRPr="00CC0A45">
        <w:t xml:space="preserve">10995 </w:t>
      </w:r>
      <w:r w:rsidRPr="00CC0A45">
        <w:rPr>
          <w:lang w:eastAsia="lv-LV"/>
        </w:rPr>
        <w:t>bezdarbnieki vecumā 50 gadi un vairāk,</w:t>
      </w:r>
      <w:r w:rsidRPr="00CC0A45">
        <w:rPr>
          <w:sz w:val="28"/>
          <w:szCs w:val="28"/>
          <w:lang w:eastAsia="lv-LV"/>
        </w:rPr>
        <w:t xml:space="preserve"> </w:t>
      </w:r>
      <w:r w:rsidRPr="00CC0A45">
        <w:rPr>
          <w:lang w:eastAsia="lv-LV"/>
        </w:rPr>
        <w:t xml:space="preserve">no tiem maijā dalību pasākumos uzsāka </w:t>
      </w:r>
      <w:r w:rsidRPr="00CC0A45">
        <w:t>5686</w:t>
      </w:r>
      <w:r w:rsidRPr="00CC0A45">
        <w:rPr>
          <w:sz w:val="28"/>
          <w:szCs w:val="28"/>
        </w:rPr>
        <w:t xml:space="preserve"> </w:t>
      </w:r>
      <w:r w:rsidRPr="00CC0A45">
        <w:rPr>
          <w:lang w:eastAsia="lv-LV"/>
        </w:rPr>
        <w:t>bezdarbnieki.</w:t>
      </w:r>
    </w:p>
    <w:p w:rsidR="009A095A" w:rsidRDefault="009A095A" w:rsidP="005F6EB6">
      <w:pPr>
        <w:ind w:firstLine="720"/>
        <w:jc w:val="both"/>
        <w:rPr>
          <w:lang w:eastAsia="lv-LV"/>
        </w:rPr>
      </w:pPr>
    </w:p>
    <w:p w:rsidR="009A095A" w:rsidRDefault="009A095A" w:rsidP="005F6EB6">
      <w:pPr>
        <w:ind w:firstLine="720"/>
        <w:jc w:val="both"/>
        <w:rPr>
          <w:lang w:eastAsia="lv-LV"/>
        </w:rPr>
      </w:pPr>
    </w:p>
    <w:p w:rsidR="009A095A" w:rsidRPr="00CC0A45" w:rsidRDefault="009A095A" w:rsidP="005F6EB6">
      <w:pPr>
        <w:ind w:firstLine="720"/>
        <w:jc w:val="both"/>
        <w:rPr>
          <w:lang w:eastAsia="lv-LV"/>
        </w:rPr>
      </w:pPr>
    </w:p>
    <w:p w:rsidR="009A095A" w:rsidRDefault="009A095A" w:rsidP="00075680">
      <w:pPr>
        <w:ind w:firstLine="720"/>
        <w:jc w:val="center"/>
        <w:rPr>
          <w:lang w:eastAsia="lv-LV"/>
        </w:rPr>
      </w:pPr>
      <w:r w:rsidRPr="00847B0C">
        <w:rPr>
          <w:noProof/>
          <w:lang w:eastAsia="lv-LV"/>
        </w:rPr>
        <w:pict>
          <v:shape id="Picture 13" o:spid="_x0000_i1052" type="#_x0000_t75" style="width:327pt;height:175.5pt;visibility:visible">
            <v:imagedata r:id="rId33" o:title=""/>
          </v:shape>
        </w:pict>
      </w:r>
    </w:p>
    <w:p w:rsidR="009A095A" w:rsidRPr="00CC0A45" w:rsidRDefault="009A095A" w:rsidP="00075680">
      <w:pPr>
        <w:ind w:firstLine="720"/>
        <w:jc w:val="center"/>
        <w:rPr>
          <w:lang w:eastAsia="lv-LV"/>
        </w:rPr>
      </w:pPr>
    </w:p>
    <w:p w:rsidR="009A095A" w:rsidRPr="00CC0A45" w:rsidRDefault="009A095A" w:rsidP="00562068">
      <w:pPr>
        <w:ind w:firstLine="720"/>
        <w:jc w:val="both"/>
      </w:pPr>
      <w:r w:rsidRPr="00CC0A45">
        <w:t>Karjeras konsultācijas 2013.gada janvārī – maijā saņēmušas 6268 personas vecumā 50 gadi un vairāk.</w:t>
      </w:r>
    </w:p>
    <w:p w:rsidR="009A095A" w:rsidRDefault="009A095A" w:rsidP="00075680">
      <w:pPr>
        <w:suppressAutoHyphens w:val="0"/>
        <w:ind w:firstLine="720"/>
        <w:jc w:val="both"/>
        <w:rPr>
          <w:color w:val="000000"/>
          <w:lang w:eastAsia="lv-LV"/>
        </w:rPr>
      </w:pPr>
      <w:r w:rsidRPr="00CC0A45">
        <w:rPr>
          <w:lang w:eastAsia="lv-LV"/>
        </w:rPr>
        <w:t xml:space="preserve">2013.gada janvārī – maijā darbā iekārtojušās </w:t>
      </w:r>
      <w:r w:rsidRPr="00CC0A45">
        <w:t xml:space="preserve">6924 </w:t>
      </w:r>
      <w:r w:rsidRPr="00CC0A45">
        <w:rPr>
          <w:lang w:eastAsia="lv-LV"/>
        </w:rPr>
        <w:t xml:space="preserve">bezdarbnieki vecumā 50 gadi un vairāk, no kuriem </w:t>
      </w:r>
      <w:r w:rsidRPr="00CC0A45">
        <w:t xml:space="preserve">2905 </w:t>
      </w:r>
      <w:r w:rsidRPr="00CC0A45">
        <w:rPr>
          <w:lang w:eastAsia="lv-LV"/>
        </w:rPr>
        <w:t xml:space="preserve">(42%) </w:t>
      </w:r>
      <w:r w:rsidRPr="00CC0A45">
        <w:rPr>
          <w:color w:val="000000"/>
          <w:lang w:eastAsia="lv-LV"/>
        </w:rPr>
        <w:t>bezdarbnieks ir iekārtojies darbā, pēc kāda aktīvā pasākuma pabeigšanas (izņemot KPP informatīvās dienas).</w:t>
      </w:r>
    </w:p>
    <w:p w:rsidR="009A095A" w:rsidRDefault="009A095A" w:rsidP="00075680">
      <w:pPr>
        <w:suppressAutoHyphens w:val="0"/>
        <w:ind w:firstLine="720"/>
        <w:jc w:val="both"/>
        <w:rPr>
          <w:color w:val="000000"/>
          <w:lang w:eastAsia="lv-LV"/>
        </w:rPr>
      </w:pPr>
    </w:p>
    <w:p w:rsidR="009A095A" w:rsidRDefault="009A095A" w:rsidP="00BB1823">
      <w:pPr>
        <w:suppressAutoHyphens w:val="0"/>
        <w:jc w:val="both"/>
        <w:rPr>
          <w:b/>
          <w:bCs/>
          <w:i/>
          <w:iCs/>
          <w:color w:val="000000"/>
          <w:lang w:eastAsia="lv-LV"/>
        </w:rPr>
      </w:pPr>
      <w:r w:rsidRPr="000123B6">
        <w:rPr>
          <w:b/>
          <w:bCs/>
          <w:i/>
          <w:iCs/>
          <w:color w:val="000000"/>
          <w:lang w:eastAsia="lv-LV"/>
        </w:rPr>
        <w:t>Bezdarbnieku vecumā 50 gadi un vairāk portreta izmaiņas no 2007. Līdz 2013.gada 31.maijam.</w:t>
      </w:r>
    </w:p>
    <w:p w:rsidR="009A095A" w:rsidRDefault="009A095A" w:rsidP="00BB1823">
      <w:pPr>
        <w:suppressAutoHyphens w:val="0"/>
        <w:jc w:val="both"/>
        <w:rPr>
          <w:b/>
          <w:bCs/>
          <w:i/>
          <w:iCs/>
          <w:color w:val="000000"/>
          <w:lang w:eastAsia="lv-LV"/>
        </w:rPr>
      </w:pPr>
    </w:p>
    <w:p w:rsidR="009A095A" w:rsidRDefault="009A095A" w:rsidP="00B87394">
      <w:pPr>
        <w:suppressAutoHyphens w:val="0"/>
        <w:ind w:firstLine="720"/>
        <w:jc w:val="both"/>
        <w:rPr>
          <w:color w:val="000000"/>
          <w:lang w:eastAsia="lv-LV"/>
        </w:rPr>
      </w:pPr>
      <w:r w:rsidRPr="00EA4E59">
        <w:rPr>
          <w:color w:val="000000"/>
          <w:lang w:eastAsia="lv-LV"/>
        </w:rPr>
        <w:t>Sadalījumā pēc bezdarba ilguma lielākais palielinājums īpatsvarā vērojams bezdarbniekiem ar bezdarba ilgumu no 1</w:t>
      </w:r>
      <w:r>
        <w:rPr>
          <w:color w:val="000000"/>
          <w:lang w:eastAsia="lv-LV"/>
        </w:rPr>
        <w:t xml:space="preserve"> </w:t>
      </w:r>
      <w:r w:rsidRPr="00EA4E59">
        <w:rPr>
          <w:color w:val="000000"/>
          <w:lang w:eastAsia="lv-LV"/>
        </w:rPr>
        <w:t>līdz 3 gadiem</w:t>
      </w:r>
      <w:r>
        <w:rPr>
          <w:color w:val="000000"/>
          <w:lang w:eastAsia="lv-LV"/>
        </w:rPr>
        <w:t xml:space="preserve"> 14,3%, kam seko 3 gadi un vairāk -11,7% punkti. Salīdzinājuma ar 2012. gadu ir samazinājies bezdarbnieku īpatsvars 1-3 gadi-4,6% un palielinājies bezdarba ilgums 3 gadi un vairāk- 2,8% punkti. </w:t>
      </w:r>
    </w:p>
    <w:p w:rsidR="009A095A" w:rsidRDefault="009A095A" w:rsidP="00075680">
      <w:pPr>
        <w:suppressAutoHyphens w:val="0"/>
        <w:ind w:firstLine="720"/>
        <w:jc w:val="both"/>
        <w:rPr>
          <w:color w:val="000000"/>
          <w:lang w:eastAsia="lv-LV"/>
        </w:rPr>
      </w:pPr>
    </w:p>
    <w:p w:rsidR="009A095A" w:rsidRDefault="009A095A" w:rsidP="00FC11ED">
      <w:pPr>
        <w:suppressAutoHyphens w:val="0"/>
        <w:ind w:firstLine="720"/>
        <w:jc w:val="center"/>
        <w:rPr>
          <w:color w:val="000000"/>
          <w:lang w:eastAsia="lv-LV"/>
        </w:rPr>
      </w:pPr>
      <w:r w:rsidRPr="00195D0C">
        <w:rPr>
          <w:noProof/>
          <w:color w:val="000000"/>
          <w:lang w:eastAsia="lv-LV"/>
        </w:rPr>
        <w:pict>
          <v:shape id="Picture 32" o:spid="_x0000_i1053" type="#_x0000_t75" style="width:386.25pt;height:219.75pt;visibility:visible">
            <v:imagedata r:id="rId34" o:title=""/>
          </v:shape>
        </w:pict>
      </w:r>
    </w:p>
    <w:p w:rsidR="009A095A" w:rsidRDefault="009A095A" w:rsidP="00FC11ED">
      <w:pPr>
        <w:suppressAutoHyphens w:val="0"/>
        <w:ind w:firstLine="720"/>
        <w:jc w:val="center"/>
        <w:rPr>
          <w:color w:val="000000"/>
          <w:lang w:eastAsia="lv-LV"/>
        </w:rPr>
      </w:pPr>
    </w:p>
    <w:p w:rsidR="009A095A" w:rsidRDefault="009A095A" w:rsidP="00FC11ED">
      <w:pPr>
        <w:suppressAutoHyphens w:val="0"/>
        <w:ind w:firstLine="720"/>
        <w:jc w:val="center"/>
        <w:rPr>
          <w:color w:val="000000"/>
          <w:lang w:eastAsia="lv-LV"/>
        </w:rPr>
      </w:pPr>
    </w:p>
    <w:p w:rsidR="009A095A" w:rsidRDefault="009A095A" w:rsidP="00FC11ED">
      <w:pPr>
        <w:suppressAutoHyphens w:val="0"/>
        <w:ind w:firstLine="720"/>
        <w:jc w:val="center"/>
        <w:rPr>
          <w:color w:val="000000"/>
          <w:lang w:eastAsia="lv-LV"/>
        </w:rPr>
      </w:pPr>
    </w:p>
    <w:p w:rsidR="009A095A" w:rsidRDefault="009A095A" w:rsidP="00FC11ED">
      <w:pPr>
        <w:suppressAutoHyphens w:val="0"/>
        <w:ind w:firstLine="720"/>
        <w:jc w:val="center"/>
        <w:rPr>
          <w:color w:val="000000"/>
          <w:lang w:eastAsia="lv-LV"/>
        </w:rPr>
      </w:pPr>
    </w:p>
    <w:p w:rsidR="009A095A" w:rsidRDefault="009A095A" w:rsidP="00FC11ED">
      <w:pPr>
        <w:suppressAutoHyphens w:val="0"/>
        <w:ind w:firstLine="720"/>
        <w:jc w:val="center"/>
        <w:rPr>
          <w:color w:val="000000"/>
          <w:lang w:eastAsia="lv-LV"/>
        </w:rPr>
      </w:pPr>
    </w:p>
    <w:p w:rsidR="009A095A" w:rsidRDefault="009A095A" w:rsidP="00FC11ED">
      <w:pPr>
        <w:suppressAutoHyphens w:val="0"/>
        <w:ind w:firstLine="720"/>
        <w:jc w:val="center"/>
        <w:rPr>
          <w:color w:val="000000"/>
          <w:lang w:eastAsia="lv-LV"/>
        </w:rPr>
      </w:pPr>
    </w:p>
    <w:p w:rsidR="009A095A" w:rsidRDefault="009A095A" w:rsidP="00FC11ED">
      <w:pPr>
        <w:suppressAutoHyphens w:val="0"/>
        <w:ind w:firstLine="720"/>
        <w:jc w:val="center"/>
        <w:rPr>
          <w:color w:val="000000"/>
          <w:lang w:eastAsia="lv-LV"/>
        </w:rPr>
      </w:pPr>
    </w:p>
    <w:p w:rsidR="009A095A" w:rsidRDefault="009A095A" w:rsidP="00FC11ED">
      <w:pPr>
        <w:suppressAutoHyphens w:val="0"/>
        <w:ind w:firstLine="720"/>
        <w:jc w:val="center"/>
        <w:rPr>
          <w:color w:val="000000"/>
          <w:lang w:eastAsia="lv-LV"/>
        </w:rPr>
      </w:pPr>
    </w:p>
    <w:p w:rsidR="009A095A" w:rsidRDefault="009A095A" w:rsidP="001D4DB9">
      <w:pPr>
        <w:tabs>
          <w:tab w:val="left" w:pos="1920"/>
        </w:tabs>
        <w:suppressAutoHyphens w:val="0"/>
        <w:ind w:firstLine="720"/>
        <w:jc w:val="both"/>
        <w:rPr>
          <w:color w:val="000000"/>
          <w:lang w:eastAsia="lv-LV"/>
        </w:rPr>
      </w:pPr>
      <w:r>
        <w:rPr>
          <w:color w:val="000000"/>
          <w:lang w:eastAsia="lv-LV"/>
        </w:rPr>
        <w:tab/>
      </w:r>
    </w:p>
    <w:p w:rsidR="009A095A" w:rsidRDefault="009A095A" w:rsidP="001D4DB9">
      <w:pPr>
        <w:suppressAutoHyphens w:val="0"/>
        <w:ind w:firstLine="720"/>
        <w:jc w:val="both"/>
        <w:rPr>
          <w:color w:val="000000"/>
          <w:lang w:eastAsia="lv-LV"/>
        </w:rPr>
      </w:pPr>
      <w:r w:rsidRPr="001D4DB9">
        <w:rPr>
          <w:color w:val="000000"/>
          <w:lang w:eastAsia="lv-LV"/>
        </w:rPr>
        <w:t>Palielinās bezdarbnieku īpatsvars vecumā 50 un vairāk ar profesionālo izglītības līmeni 5,2%, lielākais samazinājums vērojams bezdarbniekiem ar pamatizglītību – 4,2%.</w:t>
      </w:r>
    </w:p>
    <w:p w:rsidR="009A095A" w:rsidRDefault="009A095A" w:rsidP="00FC11ED">
      <w:pPr>
        <w:suppressAutoHyphens w:val="0"/>
        <w:ind w:firstLine="720"/>
        <w:jc w:val="center"/>
        <w:rPr>
          <w:color w:val="000000"/>
          <w:lang w:eastAsia="lv-LV"/>
        </w:rPr>
      </w:pPr>
      <w:r w:rsidRPr="00195D0C">
        <w:rPr>
          <w:noProof/>
          <w:color w:val="000000"/>
          <w:lang w:eastAsia="lv-LV"/>
        </w:rPr>
        <w:pict>
          <v:shape id="Picture 33" o:spid="_x0000_i1054" type="#_x0000_t75" style="width:389.25pt;height:187.5pt;visibility:visible">
            <v:imagedata r:id="rId35" o:title=""/>
          </v:shape>
        </w:pict>
      </w:r>
    </w:p>
    <w:p w:rsidR="009A095A" w:rsidRDefault="009A095A" w:rsidP="001D4DB9">
      <w:pPr>
        <w:suppressAutoHyphens w:val="0"/>
        <w:ind w:firstLine="720"/>
        <w:jc w:val="both"/>
        <w:rPr>
          <w:color w:val="000000"/>
          <w:lang w:eastAsia="lv-LV"/>
        </w:rPr>
      </w:pPr>
      <w:r w:rsidRPr="001D4DB9">
        <w:rPr>
          <w:color w:val="000000"/>
          <w:lang w:eastAsia="lv-LV"/>
        </w:rPr>
        <w:t>Vērojams bezdarbnieku 50 un vairāk, īpatsvara samazinājums Latgales reģionā un palielinājums Vidzemes reģionā.</w:t>
      </w:r>
    </w:p>
    <w:p w:rsidR="009A095A" w:rsidRDefault="009A095A" w:rsidP="001D4DB9">
      <w:pPr>
        <w:suppressAutoHyphens w:val="0"/>
        <w:ind w:firstLine="720"/>
        <w:jc w:val="both"/>
        <w:rPr>
          <w:color w:val="000000"/>
          <w:lang w:eastAsia="lv-LV"/>
        </w:rPr>
      </w:pPr>
    </w:p>
    <w:p w:rsidR="009A095A" w:rsidRPr="00CC0A45" w:rsidRDefault="009A095A" w:rsidP="00FC11ED">
      <w:pPr>
        <w:suppressAutoHyphens w:val="0"/>
        <w:ind w:firstLine="720"/>
        <w:jc w:val="center"/>
        <w:rPr>
          <w:color w:val="000000"/>
          <w:lang w:eastAsia="lv-LV"/>
        </w:rPr>
      </w:pPr>
      <w:r w:rsidRPr="00195D0C">
        <w:rPr>
          <w:noProof/>
          <w:color w:val="000000"/>
          <w:lang w:eastAsia="lv-LV"/>
        </w:rPr>
        <w:pict>
          <v:shape id="Picture 34" o:spid="_x0000_i1055" type="#_x0000_t75" style="width:387.75pt;height:197.25pt;visibility:visible">
            <v:imagedata r:id="rId36" o:title=""/>
          </v:shape>
        </w:pict>
      </w:r>
    </w:p>
    <w:p w:rsidR="009A095A" w:rsidRDefault="009A095A" w:rsidP="000B62E5">
      <w:pPr>
        <w:suppressAutoHyphens w:val="0"/>
        <w:ind w:firstLine="720"/>
        <w:jc w:val="center"/>
        <w:rPr>
          <w:color w:val="000000"/>
          <w:lang w:eastAsia="lv-LV"/>
        </w:rPr>
      </w:pPr>
    </w:p>
    <w:p w:rsidR="009A095A" w:rsidRDefault="009A095A" w:rsidP="001D4DB9">
      <w:pPr>
        <w:suppressAutoHyphens w:val="0"/>
        <w:ind w:firstLine="720"/>
        <w:jc w:val="both"/>
        <w:rPr>
          <w:color w:val="000000"/>
          <w:lang w:eastAsia="lv-LV"/>
        </w:rPr>
      </w:pPr>
      <w:r w:rsidRPr="001D4DB9">
        <w:rPr>
          <w:color w:val="000000"/>
          <w:lang w:eastAsia="lv-LV"/>
        </w:rPr>
        <w:t xml:space="preserve">Sadalījumā pēc vecuma </w:t>
      </w:r>
      <w:r>
        <w:rPr>
          <w:color w:val="000000"/>
          <w:lang w:eastAsia="lv-LV"/>
        </w:rPr>
        <w:t xml:space="preserve">grupas </w:t>
      </w:r>
      <w:r w:rsidRPr="001D4DB9">
        <w:rPr>
          <w:color w:val="000000"/>
          <w:lang w:eastAsia="lv-LV"/>
        </w:rPr>
        <w:t>palielinās bezdarbnieku 50 un vairāk, īpatsvars vecumā grupā 60 un vairāk-3,2%.</w:t>
      </w:r>
    </w:p>
    <w:p w:rsidR="009A095A" w:rsidRDefault="009A095A" w:rsidP="000B62E5">
      <w:pPr>
        <w:suppressAutoHyphens w:val="0"/>
        <w:ind w:firstLine="720"/>
        <w:jc w:val="center"/>
        <w:rPr>
          <w:color w:val="000000"/>
          <w:lang w:eastAsia="lv-LV"/>
        </w:rPr>
      </w:pPr>
      <w:r w:rsidRPr="00195D0C">
        <w:rPr>
          <w:noProof/>
          <w:color w:val="000000"/>
          <w:lang w:eastAsia="lv-LV"/>
        </w:rPr>
        <w:pict>
          <v:shape id="Picture 35" o:spid="_x0000_i1056" type="#_x0000_t75" style="width:385.5pt;height:193.5pt;visibility:visible">
            <v:imagedata r:id="rId37" o:title=""/>
          </v:shape>
        </w:pict>
      </w:r>
    </w:p>
    <w:p w:rsidR="009A095A" w:rsidRPr="00CC0A45" w:rsidRDefault="009A095A" w:rsidP="00B87394">
      <w:pPr>
        <w:suppressAutoHyphens w:val="0"/>
        <w:jc w:val="center"/>
        <w:rPr>
          <w:color w:val="000000"/>
          <w:lang w:eastAsia="lv-LV"/>
        </w:rPr>
      </w:pPr>
    </w:p>
    <w:p w:rsidR="009A095A" w:rsidRPr="00CC0A45" w:rsidRDefault="009A095A" w:rsidP="00B87394">
      <w:pPr>
        <w:suppressAutoHyphens w:val="0"/>
        <w:jc w:val="both"/>
        <w:rPr>
          <w:b/>
          <w:bCs/>
          <w:i/>
          <w:iCs/>
          <w:color w:val="000000"/>
          <w:lang w:eastAsia="lv-LV"/>
        </w:rPr>
      </w:pPr>
      <w:r w:rsidRPr="00CC0A45">
        <w:rPr>
          <w:b/>
          <w:bCs/>
          <w:i/>
          <w:iCs/>
          <w:color w:val="000000"/>
          <w:lang w:eastAsia="lv-LV"/>
        </w:rPr>
        <w:t>Personas pēc bērna kopšanas atvaļinājuma</w:t>
      </w:r>
    </w:p>
    <w:p w:rsidR="009A095A" w:rsidRPr="00CC0A45" w:rsidRDefault="009A095A" w:rsidP="00B87394">
      <w:pPr>
        <w:jc w:val="both"/>
      </w:pPr>
      <w:r w:rsidRPr="00CC0A45">
        <w:t xml:space="preserve">          NVA 2013.gada maija beigās reģistrētas </w:t>
      </w:r>
      <w:r w:rsidRPr="00CC0A45">
        <w:rPr>
          <w:b/>
          <w:bCs/>
        </w:rPr>
        <w:t>2846personas pēc bērna kopšanas atvaļinājuma</w:t>
      </w:r>
      <w:r w:rsidRPr="00CC0A45">
        <w:t xml:space="preserve">, kas ir </w:t>
      </w:r>
      <w:r w:rsidRPr="00CC0A45">
        <w:rPr>
          <w:b/>
          <w:bCs/>
        </w:rPr>
        <w:t>2,9%</w:t>
      </w:r>
      <w:r w:rsidRPr="00CC0A45">
        <w:t xml:space="preserve"> no kopējā reģistrētā bezdarbnieku skaita valstī. </w:t>
      </w:r>
    </w:p>
    <w:p w:rsidR="009A095A" w:rsidRPr="00CC0A45" w:rsidRDefault="009A095A" w:rsidP="00794C47">
      <w:pPr>
        <w:ind w:firstLine="720"/>
        <w:jc w:val="both"/>
      </w:pPr>
      <w:r w:rsidRPr="00CC0A45">
        <w:t>Personu pēc bērna kopšanas atvaļinājuma kopskaitā 31,6% bija jaunieši bezdarbnieki, 1,8% – bezdarbnieki ar invaliditāti, 1,7% ilgstošie bezdarbnieki.</w:t>
      </w:r>
    </w:p>
    <w:p w:rsidR="009A095A" w:rsidRPr="00CC0A45" w:rsidRDefault="009A095A" w:rsidP="00397F60">
      <w:pPr>
        <w:ind w:firstLine="360"/>
        <w:jc w:val="both"/>
      </w:pPr>
      <w:r w:rsidRPr="00CC0A45">
        <w:t>Lielākais personu pēc bērna kopšanas atvaļinājuma skaits sadalījumā pa profesijām pēc pēdējās nodarbošanās 2013.gada maija beigās: mazumtirdzniecības veikala pārdevējs – 30, klientu apkalpošanas speciālists – 14, pārdevējs konsultants – 8, lietvedis – 7, kasieris – 6, administrators – 6, šuvējs – 5.</w:t>
      </w:r>
    </w:p>
    <w:p w:rsidR="009A095A" w:rsidRPr="00CC0A45" w:rsidRDefault="009A095A" w:rsidP="00364EF0">
      <w:pPr>
        <w:ind w:firstLine="720"/>
        <w:jc w:val="both"/>
        <w:rPr>
          <w:lang w:eastAsia="lv-LV"/>
        </w:rPr>
      </w:pPr>
      <w:r w:rsidRPr="00CC0A45">
        <w:rPr>
          <w:lang w:eastAsia="lv-LV"/>
        </w:rPr>
        <w:t xml:space="preserve">2013.gadā 5 mēnešos NVA organizētajos aktīvajos nodarbinātības pasākumos (t.sk. KPP) piedalījušies 2046 persona pēc bērna kopšanas atvaļinājuma (viens cilvēks var būt piedalījies vairākās aktivitātēs). </w:t>
      </w:r>
      <w:r w:rsidRPr="00CC0A45">
        <w:rPr>
          <w:color w:val="000000"/>
        </w:rPr>
        <w:t xml:space="preserve">Janvārī – maijā dalību uzsāka 1868 </w:t>
      </w:r>
      <w:r w:rsidRPr="00CC0A45">
        <w:rPr>
          <w:lang w:eastAsia="lv-LV"/>
        </w:rPr>
        <w:t>personas pēc bērna kopšanas atvaļinājuma</w:t>
      </w:r>
      <w:r w:rsidRPr="00CC0A45">
        <w:rPr>
          <w:color w:val="000000"/>
        </w:rPr>
        <w:t xml:space="preserve">. </w:t>
      </w:r>
      <w:r w:rsidRPr="00CC0A45">
        <w:rPr>
          <w:lang w:eastAsia="lv-LV"/>
        </w:rPr>
        <w:t xml:space="preserve">2013.gada maijā NVA organizētajos aktīvajos nodarbinātības pasākumos piedalījusies </w:t>
      </w:r>
      <w:r w:rsidRPr="00CC0A45">
        <w:t>521</w:t>
      </w:r>
      <w:r w:rsidRPr="00CC0A45">
        <w:rPr>
          <w:color w:val="FF0000"/>
        </w:rPr>
        <w:t xml:space="preserve"> </w:t>
      </w:r>
      <w:r w:rsidRPr="00CC0A45">
        <w:rPr>
          <w:lang w:eastAsia="lv-LV"/>
        </w:rPr>
        <w:t>persona pēc bērna kopšanas atvaļinājuma,</w:t>
      </w:r>
      <w:r w:rsidRPr="00CC0A45">
        <w:rPr>
          <w:sz w:val="28"/>
          <w:szCs w:val="28"/>
          <w:lang w:eastAsia="lv-LV"/>
        </w:rPr>
        <w:t xml:space="preserve"> </w:t>
      </w:r>
      <w:r w:rsidRPr="00CC0A45">
        <w:rPr>
          <w:lang w:eastAsia="lv-LV"/>
        </w:rPr>
        <w:t xml:space="preserve">no tiem maijā dalību pasākumos uzsāka </w:t>
      </w:r>
      <w:r w:rsidRPr="00CC0A45">
        <w:t>407</w:t>
      </w:r>
      <w:r w:rsidRPr="00CC0A45">
        <w:rPr>
          <w:sz w:val="28"/>
          <w:szCs w:val="28"/>
        </w:rPr>
        <w:t xml:space="preserve"> </w:t>
      </w:r>
      <w:r w:rsidRPr="00CC0A45">
        <w:rPr>
          <w:lang w:eastAsia="lv-LV"/>
        </w:rPr>
        <w:t>personas pēc bērna kopšanas atvaļinājuma.</w:t>
      </w:r>
    </w:p>
    <w:p w:rsidR="009A095A" w:rsidRPr="00CC0A45" w:rsidRDefault="009A095A" w:rsidP="00397F60">
      <w:pPr>
        <w:ind w:firstLine="720"/>
        <w:jc w:val="both"/>
        <w:rPr>
          <w:lang w:eastAsia="lv-LV"/>
        </w:rPr>
      </w:pPr>
    </w:p>
    <w:p w:rsidR="009A095A" w:rsidRPr="00CC0A45" w:rsidRDefault="009A095A" w:rsidP="00364EF0">
      <w:pPr>
        <w:ind w:firstLine="720"/>
        <w:jc w:val="center"/>
        <w:rPr>
          <w:lang w:eastAsia="lv-LV"/>
        </w:rPr>
      </w:pPr>
      <w:r w:rsidRPr="00847B0C">
        <w:rPr>
          <w:noProof/>
          <w:lang w:eastAsia="lv-LV"/>
        </w:rPr>
        <w:pict>
          <v:shape id="Picture 14" o:spid="_x0000_i1057" type="#_x0000_t75" style="width:441pt;height:174pt;visibility:visible">
            <v:imagedata r:id="rId38" o:title=""/>
          </v:shape>
        </w:pict>
      </w:r>
    </w:p>
    <w:p w:rsidR="009A095A" w:rsidRPr="00CC0A45" w:rsidRDefault="009A095A" w:rsidP="00397F60">
      <w:pPr>
        <w:ind w:firstLine="720"/>
        <w:jc w:val="both"/>
      </w:pPr>
    </w:p>
    <w:p w:rsidR="009A095A" w:rsidRPr="00CC0A45" w:rsidRDefault="009A095A" w:rsidP="00397F60">
      <w:pPr>
        <w:ind w:firstLine="720"/>
        <w:jc w:val="both"/>
      </w:pPr>
      <w:r w:rsidRPr="00CC0A45">
        <w:t xml:space="preserve">Karjeras konsultācijas 2013.gada janvārī - maijā saņēmušas 375 </w:t>
      </w:r>
      <w:r w:rsidRPr="00CC0A45">
        <w:rPr>
          <w:lang w:eastAsia="lv-LV"/>
        </w:rPr>
        <w:t>personas pēc bērna kopšanas atvaļinājuma</w:t>
      </w:r>
      <w:r w:rsidRPr="00CC0A45">
        <w:t>.</w:t>
      </w:r>
    </w:p>
    <w:p w:rsidR="009A095A" w:rsidRPr="00CC0A45" w:rsidRDefault="009A095A" w:rsidP="00397F60">
      <w:pPr>
        <w:suppressAutoHyphens w:val="0"/>
        <w:ind w:firstLine="720"/>
        <w:jc w:val="both"/>
        <w:rPr>
          <w:color w:val="000000"/>
          <w:lang w:eastAsia="lv-LV"/>
        </w:rPr>
      </w:pPr>
      <w:r w:rsidRPr="00CC0A45">
        <w:rPr>
          <w:lang w:eastAsia="lv-LV"/>
        </w:rPr>
        <w:t xml:space="preserve">2013.gada janvārī – maijā darbā iekārtojušās </w:t>
      </w:r>
      <w:r w:rsidRPr="00CC0A45">
        <w:t xml:space="preserve">409 </w:t>
      </w:r>
      <w:r w:rsidRPr="00CC0A45">
        <w:rPr>
          <w:lang w:eastAsia="lv-LV"/>
        </w:rPr>
        <w:t xml:space="preserve">personas pēc bērna kopšanas atvaļinājuma, no kuriem </w:t>
      </w:r>
      <w:r w:rsidRPr="00CC0A45">
        <w:t xml:space="preserve">114 </w:t>
      </w:r>
      <w:r w:rsidRPr="00CC0A45">
        <w:rPr>
          <w:lang w:eastAsia="lv-LV"/>
        </w:rPr>
        <w:t xml:space="preserve">(27,9%) </w:t>
      </w:r>
      <w:r w:rsidRPr="00CC0A45">
        <w:rPr>
          <w:color w:val="000000"/>
          <w:lang w:eastAsia="lv-LV"/>
        </w:rPr>
        <w:t>bezdarbnieki ir iekārtojušies darbā, pēc kāda aktīvā pasākuma pabeigšanas (izņemot KPP informatīvās dienas).</w:t>
      </w:r>
    </w:p>
    <w:p w:rsidR="009A095A" w:rsidRPr="00CC0A45" w:rsidRDefault="009A095A" w:rsidP="009148A5">
      <w:pPr>
        <w:suppressAutoHyphens w:val="0"/>
        <w:jc w:val="both"/>
        <w:rPr>
          <w:color w:val="000000"/>
          <w:lang w:eastAsia="lv-LV"/>
        </w:rPr>
      </w:pPr>
    </w:p>
    <w:p w:rsidR="009A095A" w:rsidRPr="00CC0A45" w:rsidRDefault="009A095A" w:rsidP="009148A5">
      <w:pPr>
        <w:suppressAutoHyphens w:val="0"/>
        <w:jc w:val="both"/>
        <w:rPr>
          <w:b/>
          <w:bCs/>
          <w:i/>
          <w:iCs/>
          <w:color w:val="000000"/>
          <w:lang w:eastAsia="lv-LV"/>
        </w:rPr>
      </w:pPr>
      <w:r w:rsidRPr="00CC0A45">
        <w:rPr>
          <w:b/>
          <w:bCs/>
          <w:i/>
          <w:iCs/>
          <w:color w:val="000000"/>
          <w:lang w:eastAsia="lv-LV"/>
        </w:rPr>
        <w:t>Personas pēc atbrīvošanas no ieslodzījuma vietām</w:t>
      </w:r>
    </w:p>
    <w:p w:rsidR="009A095A" w:rsidRPr="00CC0A45" w:rsidRDefault="009A095A" w:rsidP="00CE08CE">
      <w:pPr>
        <w:suppressAutoHyphens w:val="0"/>
        <w:ind w:firstLine="720"/>
        <w:jc w:val="both"/>
        <w:rPr>
          <w:b/>
          <w:bCs/>
          <w:i/>
          <w:iCs/>
          <w:color w:val="000000"/>
          <w:lang w:eastAsia="lv-LV"/>
        </w:rPr>
      </w:pPr>
    </w:p>
    <w:p w:rsidR="009A095A" w:rsidRPr="00CC0A45" w:rsidRDefault="009A095A" w:rsidP="009148A5">
      <w:pPr>
        <w:jc w:val="both"/>
      </w:pPr>
      <w:r w:rsidRPr="00CC0A45">
        <w:t xml:space="preserve">          NVA 2013.gada maija beigās reģistrētas </w:t>
      </w:r>
      <w:r w:rsidRPr="00CC0A45">
        <w:rPr>
          <w:b/>
          <w:bCs/>
        </w:rPr>
        <w:t>444</w:t>
      </w:r>
      <w:r w:rsidRPr="00CC0A45">
        <w:t xml:space="preserve"> </w:t>
      </w:r>
      <w:r w:rsidRPr="00CC0A45">
        <w:rPr>
          <w:b/>
          <w:bCs/>
        </w:rPr>
        <w:t>personas pēc atbrīvošanas no ieslodzījuma vietām</w:t>
      </w:r>
      <w:r w:rsidRPr="00CC0A45">
        <w:t xml:space="preserve">, kas ir </w:t>
      </w:r>
      <w:r w:rsidRPr="00CC0A45">
        <w:rPr>
          <w:b/>
          <w:bCs/>
        </w:rPr>
        <w:t>0,5%</w:t>
      </w:r>
      <w:r w:rsidRPr="00CC0A45">
        <w:t xml:space="preserve"> no kopējā reģistrētā bezdarbnieku skaita valstī. </w:t>
      </w:r>
    </w:p>
    <w:p w:rsidR="009A095A" w:rsidRPr="00CC0A45" w:rsidRDefault="009A095A" w:rsidP="00F633A1">
      <w:pPr>
        <w:ind w:firstLine="720"/>
        <w:jc w:val="both"/>
      </w:pPr>
      <w:r w:rsidRPr="00CC0A45">
        <w:t>Personu pēc atbrīvošanas no ieslodzījuma vietām kopskaitā 8,1% bija jaunieši bezdarbnieki, 4,1% – bezdarbnieki ar invaliditāti, 1,6% pirmspensijas vecuma bezdarbnieki.</w:t>
      </w:r>
    </w:p>
    <w:p w:rsidR="009A095A" w:rsidRPr="00CC0A45" w:rsidRDefault="009A095A" w:rsidP="00F633A1">
      <w:pPr>
        <w:ind w:firstLine="720"/>
        <w:jc w:val="both"/>
      </w:pPr>
      <w:r w:rsidRPr="00CC0A45">
        <w:t>Lielākais personu pēc atbrīvošanas no ieslodzījuma vietām skaits sadalījumā pa profesijām pēc pēdējās nodarbošanās 2013.gada maija beigās: šuvējs – 5, palīgstrādnieks – 3, apkopējs – 2,  galdnieks – 2, pavārs – 2.</w:t>
      </w:r>
    </w:p>
    <w:p w:rsidR="009A095A" w:rsidRPr="00CC0A45" w:rsidRDefault="009A095A" w:rsidP="00F633A1">
      <w:pPr>
        <w:ind w:firstLine="720"/>
        <w:jc w:val="both"/>
        <w:rPr>
          <w:lang w:eastAsia="lv-LV"/>
        </w:rPr>
      </w:pPr>
      <w:r w:rsidRPr="00CC0A45">
        <w:rPr>
          <w:lang w:eastAsia="lv-LV"/>
        </w:rPr>
        <w:t xml:space="preserve">2013.gadā 5 mēnešos NVA organizētajos aktīvajos nodarbinātības pasākumos (t.sk. KPP) piedalījušies 399 personas pēc atbrīvošanas no ieslodzījuma vietām (viens cilvēks var būt piedalījies vairākās aktivitātēs). </w:t>
      </w:r>
      <w:r w:rsidRPr="00CC0A45">
        <w:rPr>
          <w:color w:val="000000"/>
        </w:rPr>
        <w:t xml:space="preserve">Janvārī – maijā dalību uzsāka 371 </w:t>
      </w:r>
      <w:r w:rsidRPr="00CC0A45">
        <w:rPr>
          <w:lang w:eastAsia="lv-LV"/>
        </w:rPr>
        <w:t>personas pēc atbrīvošanas no ieslodzījuma vietām</w:t>
      </w:r>
      <w:r w:rsidRPr="00CC0A45">
        <w:rPr>
          <w:color w:val="000000"/>
        </w:rPr>
        <w:t xml:space="preserve">. </w:t>
      </w:r>
      <w:r w:rsidRPr="00CC0A45">
        <w:rPr>
          <w:lang w:eastAsia="lv-LV"/>
        </w:rPr>
        <w:t xml:space="preserve">2013.gada maijā NVA organizētajos aktīvajos nodarbinātības pasākumos piedalījušās </w:t>
      </w:r>
      <w:r w:rsidRPr="00CC0A45">
        <w:t>106</w:t>
      </w:r>
      <w:r w:rsidRPr="00CC0A45">
        <w:rPr>
          <w:color w:val="FF0000"/>
        </w:rPr>
        <w:t xml:space="preserve"> </w:t>
      </w:r>
      <w:r w:rsidRPr="00CC0A45">
        <w:rPr>
          <w:lang w:eastAsia="lv-LV"/>
        </w:rPr>
        <w:t>personas pēc atbrīvošanas no ieslodzījuma vietām,</w:t>
      </w:r>
      <w:r w:rsidRPr="00CC0A45">
        <w:rPr>
          <w:sz w:val="28"/>
          <w:szCs w:val="28"/>
          <w:lang w:eastAsia="lv-LV"/>
        </w:rPr>
        <w:t xml:space="preserve"> </w:t>
      </w:r>
      <w:r w:rsidRPr="00CC0A45">
        <w:rPr>
          <w:lang w:eastAsia="lv-LV"/>
        </w:rPr>
        <w:t xml:space="preserve">no tām maijā dalību pasākumos uzsāka </w:t>
      </w:r>
      <w:r w:rsidRPr="00CC0A45">
        <w:t xml:space="preserve">82 </w:t>
      </w:r>
      <w:r w:rsidRPr="00CC0A45">
        <w:rPr>
          <w:lang w:eastAsia="lv-LV"/>
        </w:rPr>
        <w:t>personas pēc atbrīvošanas no ieslodzījuma vietām.</w:t>
      </w:r>
    </w:p>
    <w:p w:rsidR="009A095A" w:rsidRPr="00CC0A45" w:rsidRDefault="009A095A" w:rsidP="00F633A1">
      <w:pPr>
        <w:ind w:firstLine="720"/>
        <w:jc w:val="both"/>
        <w:rPr>
          <w:lang w:eastAsia="lv-LV"/>
        </w:rPr>
      </w:pPr>
    </w:p>
    <w:p w:rsidR="009A095A" w:rsidRPr="00CC0A45" w:rsidRDefault="009A095A" w:rsidP="00996799">
      <w:pPr>
        <w:ind w:firstLine="720"/>
        <w:jc w:val="center"/>
        <w:rPr>
          <w:lang w:eastAsia="lv-LV"/>
        </w:rPr>
      </w:pPr>
      <w:r w:rsidRPr="00847B0C">
        <w:rPr>
          <w:noProof/>
          <w:lang w:eastAsia="lv-LV"/>
        </w:rPr>
        <w:pict>
          <v:shape id="Picture 17" o:spid="_x0000_i1058" type="#_x0000_t75" style="width:425.25pt;height:144.75pt;visibility:visible">
            <v:imagedata r:id="rId39" o:title=""/>
          </v:shape>
        </w:pict>
      </w:r>
    </w:p>
    <w:p w:rsidR="009A095A" w:rsidRPr="00CC0A45" w:rsidRDefault="009A095A" w:rsidP="00CE08CE">
      <w:pPr>
        <w:suppressAutoHyphens w:val="0"/>
        <w:ind w:firstLine="720"/>
        <w:jc w:val="both"/>
        <w:rPr>
          <w:b/>
          <w:bCs/>
          <w:i/>
          <w:iCs/>
          <w:color w:val="000000"/>
          <w:lang w:eastAsia="lv-LV"/>
        </w:rPr>
      </w:pPr>
    </w:p>
    <w:p w:rsidR="009A095A" w:rsidRPr="00CC0A45" w:rsidRDefault="009A095A" w:rsidP="00730C5B">
      <w:pPr>
        <w:ind w:firstLine="720"/>
        <w:jc w:val="both"/>
      </w:pPr>
      <w:r w:rsidRPr="00CC0A45">
        <w:t xml:space="preserve">Karjeras konsultācijas 2013.gada janvārī - maijā saņēmušas 52 </w:t>
      </w:r>
      <w:r w:rsidRPr="00CC0A45">
        <w:rPr>
          <w:lang w:eastAsia="lv-LV"/>
        </w:rPr>
        <w:t>personas pēc atbrīvošanas no ieslodzījuma vietām</w:t>
      </w:r>
      <w:r w:rsidRPr="00CC0A45">
        <w:t>.</w:t>
      </w:r>
    </w:p>
    <w:p w:rsidR="009A095A" w:rsidRPr="00CC0A45" w:rsidRDefault="009A095A" w:rsidP="002D4142">
      <w:pPr>
        <w:suppressAutoHyphens w:val="0"/>
        <w:ind w:firstLine="720"/>
        <w:jc w:val="both"/>
        <w:rPr>
          <w:color w:val="000000"/>
          <w:lang w:eastAsia="lv-LV"/>
        </w:rPr>
      </w:pPr>
      <w:r w:rsidRPr="00CC0A45">
        <w:rPr>
          <w:lang w:eastAsia="lv-LV"/>
        </w:rPr>
        <w:t xml:space="preserve">2013.gada janvārī – maijā darbā iekārtojušās </w:t>
      </w:r>
      <w:r w:rsidRPr="00CC0A45">
        <w:t xml:space="preserve">137 </w:t>
      </w:r>
      <w:r w:rsidRPr="00CC0A45">
        <w:rPr>
          <w:lang w:eastAsia="lv-LV"/>
        </w:rPr>
        <w:t>personas pēc atbrīvošanas no ieslodzījuma vietām, no kuriem 16</w:t>
      </w:r>
      <w:r w:rsidRPr="00CC0A45">
        <w:t xml:space="preserve"> </w:t>
      </w:r>
      <w:r w:rsidRPr="00CC0A45">
        <w:rPr>
          <w:lang w:eastAsia="lv-LV"/>
        </w:rPr>
        <w:t xml:space="preserve">(11,7%) </w:t>
      </w:r>
      <w:r w:rsidRPr="00CC0A45">
        <w:rPr>
          <w:color w:val="000000"/>
          <w:lang w:eastAsia="lv-LV"/>
        </w:rPr>
        <w:t>bezdarbnieki ir iekārtojušies darbā, pēc kāda aktīvā pasākuma pabeigšanas (izņemot KPP informatīvās dienas).</w:t>
      </w:r>
    </w:p>
    <w:p w:rsidR="009A095A" w:rsidRPr="00CC0A45" w:rsidRDefault="009A095A" w:rsidP="00CB4018">
      <w:pPr>
        <w:pStyle w:val="Heading2"/>
        <w:numPr>
          <w:ilvl w:val="1"/>
          <w:numId w:val="19"/>
        </w:numPr>
      </w:pPr>
      <w:bookmarkStart w:id="4" w:name="_Toc346283327"/>
      <w:r w:rsidRPr="00CC0A45">
        <w:t>Brīvās darbvietas valstī</w:t>
      </w:r>
      <w:bookmarkEnd w:id="4"/>
    </w:p>
    <w:p w:rsidR="009A095A" w:rsidRPr="00CC0A45" w:rsidRDefault="009A095A" w:rsidP="007B68F7">
      <w:pPr>
        <w:ind w:firstLine="720"/>
        <w:jc w:val="both"/>
        <w:rPr>
          <w:sz w:val="20"/>
          <w:szCs w:val="20"/>
        </w:rPr>
      </w:pPr>
    </w:p>
    <w:p w:rsidR="009A095A" w:rsidRPr="00CC0A45" w:rsidRDefault="009A095A" w:rsidP="007B68F7">
      <w:pPr>
        <w:ind w:firstLine="720"/>
        <w:jc w:val="both"/>
      </w:pPr>
      <w:r w:rsidRPr="00CC0A45">
        <w:t xml:space="preserve">Reģistrēto bezdarbnieku skaits būtiski pārsniedz darba piedāvājumu skaitu. Uz katru brīvo darbvietu 2013.gada maijā pretendē </w:t>
      </w:r>
      <w:r w:rsidRPr="00CC0A45">
        <w:rPr>
          <w:b/>
          <w:bCs/>
        </w:rPr>
        <w:t>16 bezdarbnieki</w:t>
      </w:r>
      <w:r w:rsidRPr="00CC0A45">
        <w:t>.</w:t>
      </w:r>
    </w:p>
    <w:p w:rsidR="009A095A" w:rsidRPr="00CC0A45" w:rsidRDefault="009A095A" w:rsidP="000C52C5">
      <w:pPr>
        <w:jc w:val="center"/>
      </w:pPr>
      <w:r w:rsidRPr="00847B0C">
        <w:rPr>
          <w:noProof/>
          <w:lang w:eastAsia="lv-LV"/>
        </w:rPr>
        <w:pict>
          <v:shape id="Picture 19" o:spid="_x0000_i1059" type="#_x0000_t75" style="width:440.25pt;height:213pt;visibility:visible">
            <v:imagedata r:id="rId40" o:title=""/>
          </v:shape>
        </w:pict>
      </w:r>
    </w:p>
    <w:p w:rsidR="009A095A" w:rsidRPr="00CC0A45" w:rsidRDefault="009A095A" w:rsidP="00864902">
      <w:pPr>
        <w:jc w:val="both"/>
      </w:pPr>
    </w:p>
    <w:p w:rsidR="009A095A" w:rsidRPr="00CC0A45" w:rsidRDefault="009A095A" w:rsidP="0062031F">
      <w:pPr>
        <w:ind w:firstLine="720"/>
        <w:jc w:val="both"/>
      </w:pPr>
      <w:r w:rsidRPr="00CC0A45">
        <w:t xml:space="preserve">NVA 2013.gada maija beigās bija reģistrētas </w:t>
      </w:r>
      <w:r w:rsidRPr="00CC0A45">
        <w:rPr>
          <w:b/>
          <w:bCs/>
        </w:rPr>
        <w:t xml:space="preserve">6130 </w:t>
      </w:r>
      <w:r w:rsidRPr="00CC0A45">
        <w:t>brīvās darbvietas, salīdzinot ar 2013.gada aprīļa beigām, brīvo darbvietu skaits palielinājies par 705 darbvietām.</w:t>
      </w:r>
    </w:p>
    <w:p w:rsidR="009A095A" w:rsidRPr="00CC0A45" w:rsidRDefault="009A095A" w:rsidP="00A554A7">
      <w:pPr>
        <w:jc w:val="both"/>
      </w:pPr>
    </w:p>
    <w:p w:rsidR="009A095A" w:rsidRPr="00CC0A45" w:rsidRDefault="009A095A" w:rsidP="00E37862">
      <w:pPr>
        <w:jc w:val="center"/>
        <w:rPr>
          <w:i/>
          <w:iCs/>
          <w:sz w:val="22"/>
          <w:szCs w:val="22"/>
        </w:rPr>
      </w:pPr>
      <w:r w:rsidRPr="00CC0A45">
        <w:rPr>
          <w:i/>
          <w:iCs/>
          <w:sz w:val="22"/>
          <w:szCs w:val="22"/>
        </w:rPr>
        <w:t>Brīvo darbvietu skaits perioda beigās</w:t>
      </w:r>
    </w:p>
    <w:tbl>
      <w:tblPr>
        <w:tblW w:w="5000" w:type="pct"/>
        <w:tblInd w:w="2" w:type="dxa"/>
        <w:tblLook w:val="0000"/>
      </w:tblPr>
      <w:tblGrid>
        <w:gridCol w:w="697"/>
        <w:gridCol w:w="716"/>
        <w:gridCol w:w="810"/>
        <w:gridCol w:w="786"/>
        <w:gridCol w:w="716"/>
        <w:gridCol w:w="810"/>
        <w:gridCol w:w="786"/>
        <w:gridCol w:w="716"/>
        <w:gridCol w:w="786"/>
        <w:gridCol w:w="715"/>
        <w:gridCol w:w="810"/>
        <w:gridCol w:w="731"/>
        <w:gridCol w:w="774"/>
      </w:tblGrid>
      <w:tr w:rsidR="009A095A" w:rsidRPr="00CC0A45">
        <w:trPr>
          <w:trHeight w:val="254"/>
        </w:trPr>
        <w:tc>
          <w:tcPr>
            <w:tcW w:w="354" w:type="pct"/>
            <w:tcBorders>
              <w:top w:val="single" w:sz="4" w:space="0" w:color="000000"/>
              <w:left w:val="single" w:sz="4" w:space="0" w:color="000000"/>
              <w:bottom w:val="single" w:sz="4" w:space="0" w:color="000000"/>
            </w:tcBorders>
            <w:vAlign w:val="bottom"/>
          </w:tcPr>
          <w:p w:rsidR="009A095A" w:rsidRPr="00CC0A45" w:rsidRDefault="009A095A" w:rsidP="00476AAE">
            <w:pPr>
              <w:snapToGrid w:val="0"/>
              <w:jc w:val="both"/>
            </w:pPr>
          </w:p>
        </w:tc>
        <w:tc>
          <w:tcPr>
            <w:tcW w:w="4646" w:type="pct"/>
            <w:gridSpan w:val="12"/>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E37862">
            <w:pPr>
              <w:snapToGrid w:val="0"/>
              <w:jc w:val="center"/>
              <w:rPr>
                <w:i/>
                <w:iCs/>
              </w:rPr>
            </w:pPr>
            <w:r w:rsidRPr="00CC0A45">
              <w:rPr>
                <w:i/>
                <w:iCs/>
              </w:rPr>
              <w:t>Mēneši</w:t>
            </w:r>
          </w:p>
        </w:tc>
      </w:tr>
      <w:tr w:rsidR="009A095A" w:rsidRPr="00CC0A45">
        <w:trPr>
          <w:trHeight w:val="254"/>
        </w:trPr>
        <w:tc>
          <w:tcPr>
            <w:tcW w:w="354" w:type="pct"/>
            <w:tcBorders>
              <w:top w:val="single" w:sz="4" w:space="0" w:color="000000"/>
              <w:left w:val="single" w:sz="4" w:space="0" w:color="000000"/>
              <w:bottom w:val="single" w:sz="4" w:space="0" w:color="000000"/>
            </w:tcBorders>
            <w:vAlign w:val="bottom"/>
          </w:tcPr>
          <w:p w:rsidR="009A095A" w:rsidRPr="00CC0A45" w:rsidRDefault="009A095A" w:rsidP="00476AAE">
            <w:pPr>
              <w:snapToGrid w:val="0"/>
              <w:jc w:val="both"/>
              <w:rPr>
                <w:i/>
                <w:iCs/>
              </w:rPr>
            </w:pPr>
            <w:r w:rsidRPr="00CC0A45">
              <w:rPr>
                <w:i/>
                <w:iCs/>
              </w:rPr>
              <w:t>Gadi</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Jan</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Feb</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Mar</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Apr</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Mai</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Jūn</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Jūl</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Aug</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Sep</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Okt</w:t>
            </w:r>
          </w:p>
        </w:tc>
        <w:tc>
          <w:tcPr>
            <w:tcW w:w="37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pPr>
            <w:r w:rsidRPr="00CC0A45">
              <w:t>Nov</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E37862">
            <w:pPr>
              <w:snapToGrid w:val="0"/>
              <w:jc w:val="center"/>
            </w:pPr>
            <w:r w:rsidRPr="00CC0A45">
              <w:t>Dec</w:t>
            </w:r>
          </w:p>
        </w:tc>
      </w:tr>
      <w:tr w:rsidR="009A095A" w:rsidRPr="00CC0A45">
        <w:trPr>
          <w:trHeight w:val="254"/>
        </w:trPr>
        <w:tc>
          <w:tcPr>
            <w:tcW w:w="354" w:type="pct"/>
            <w:tcBorders>
              <w:left w:val="single" w:sz="4" w:space="0" w:color="000000"/>
              <w:bottom w:val="single" w:sz="4" w:space="0" w:color="000000"/>
            </w:tcBorders>
            <w:vAlign w:val="center"/>
          </w:tcPr>
          <w:p w:rsidR="009A095A" w:rsidRPr="00CC0A45" w:rsidRDefault="009A095A" w:rsidP="00E37862">
            <w:pPr>
              <w:snapToGrid w:val="0"/>
              <w:jc w:val="center"/>
              <w:rPr>
                <w:sz w:val="22"/>
                <w:szCs w:val="22"/>
              </w:rPr>
            </w:pPr>
            <w:r w:rsidRPr="00CC0A45">
              <w:rPr>
                <w:sz w:val="22"/>
                <w:szCs w:val="22"/>
              </w:rPr>
              <w:t>2008</w:t>
            </w:r>
          </w:p>
        </w:tc>
        <w:tc>
          <w:tcPr>
            <w:tcW w:w="363"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17662</w:t>
            </w:r>
          </w:p>
        </w:tc>
        <w:tc>
          <w:tcPr>
            <w:tcW w:w="411"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14463</w:t>
            </w:r>
          </w:p>
        </w:tc>
        <w:tc>
          <w:tcPr>
            <w:tcW w:w="399"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13111</w:t>
            </w:r>
          </w:p>
        </w:tc>
        <w:tc>
          <w:tcPr>
            <w:tcW w:w="363"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12535</w:t>
            </w:r>
          </w:p>
        </w:tc>
        <w:tc>
          <w:tcPr>
            <w:tcW w:w="411"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12517</w:t>
            </w:r>
          </w:p>
        </w:tc>
        <w:tc>
          <w:tcPr>
            <w:tcW w:w="399"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11444</w:t>
            </w:r>
          </w:p>
        </w:tc>
        <w:tc>
          <w:tcPr>
            <w:tcW w:w="363"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10321</w:t>
            </w:r>
          </w:p>
        </w:tc>
        <w:tc>
          <w:tcPr>
            <w:tcW w:w="399"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11001</w:t>
            </w:r>
          </w:p>
        </w:tc>
        <w:tc>
          <w:tcPr>
            <w:tcW w:w="363"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8304</w:t>
            </w:r>
          </w:p>
        </w:tc>
        <w:tc>
          <w:tcPr>
            <w:tcW w:w="411"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6762</w:t>
            </w:r>
          </w:p>
        </w:tc>
        <w:tc>
          <w:tcPr>
            <w:tcW w:w="371" w:type="pct"/>
            <w:tcBorders>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5337</w:t>
            </w:r>
          </w:p>
        </w:tc>
        <w:tc>
          <w:tcPr>
            <w:tcW w:w="393" w:type="pct"/>
            <w:tcBorders>
              <w:left w:val="single" w:sz="4" w:space="0" w:color="000000"/>
              <w:bottom w:val="single" w:sz="4" w:space="0" w:color="000000"/>
              <w:right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3205</w:t>
            </w:r>
          </w:p>
        </w:tc>
      </w:tr>
      <w:tr w:rsidR="009A095A" w:rsidRPr="00CC0A45">
        <w:trPr>
          <w:trHeight w:val="254"/>
        </w:trPr>
        <w:tc>
          <w:tcPr>
            <w:tcW w:w="354"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2"/>
                <w:szCs w:val="22"/>
              </w:rPr>
            </w:pPr>
            <w:r w:rsidRPr="00CC0A45">
              <w:rPr>
                <w:sz w:val="22"/>
                <w:szCs w:val="22"/>
              </w:rPr>
              <w:t>2009</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2549</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2477</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1895</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2409</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2353</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1998</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2027</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1875</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1856</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1836</w:t>
            </w:r>
          </w:p>
        </w:tc>
        <w:tc>
          <w:tcPr>
            <w:tcW w:w="37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1796</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1389</w:t>
            </w:r>
          </w:p>
        </w:tc>
      </w:tr>
      <w:tr w:rsidR="009A095A" w:rsidRPr="00CC0A45">
        <w:trPr>
          <w:trHeight w:val="254"/>
        </w:trPr>
        <w:tc>
          <w:tcPr>
            <w:tcW w:w="354"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2"/>
                <w:szCs w:val="22"/>
              </w:rPr>
            </w:pPr>
            <w:r w:rsidRPr="00CC0A45">
              <w:rPr>
                <w:sz w:val="22"/>
                <w:szCs w:val="22"/>
              </w:rPr>
              <w:t>2010</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1594</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1560</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1696</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2111</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2533</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2672</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3279</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3551</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3395</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3237</w:t>
            </w:r>
          </w:p>
        </w:tc>
        <w:tc>
          <w:tcPr>
            <w:tcW w:w="37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2837</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2259</w:t>
            </w:r>
          </w:p>
        </w:tc>
      </w:tr>
      <w:tr w:rsidR="009A095A" w:rsidRPr="00CC0A45">
        <w:trPr>
          <w:trHeight w:val="254"/>
        </w:trPr>
        <w:tc>
          <w:tcPr>
            <w:tcW w:w="354"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2"/>
                <w:szCs w:val="22"/>
              </w:rPr>
            </w:pPr>
            <w:r w:rsidRPr="00CC0A45">
              <w:rPr>
                <w:sz w:val="22"/>
                <w:szCs w:val="22"/>
              </w:rPr>
              <w:t>2011</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2391</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2234</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2556</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3264</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3738</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3674</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4142</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4508</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3726</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3452</w:t>
            </w:r>
          </w:p>
        </w:tc>
        <w:tc>
          <w:tcPr>
            <w:tcW w:w="37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3025</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2512</w:t>
            </w:r>
          </w:p>
        </w:tc>
      </w:tr>
      <w:tr w:rsidR="009A095A" w:rsidRPr="00CC0A45">
        <w:trPr>
          <w:trHeight w:val="254"/>
        </w:trPr>
        <w:tc>
          <w:tcPr>
            <w:tcW w:w="354"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2"/>
                <w:szCs w:val="22"/>
              </w:rPr>
            </w:pPr>
            <w:r w:rsidRPr="00CC0A45">
              <w:rPr>
                <w:sz w:val="22"/>
                <w:szCs w:val="22"/>
              </w:rPr>
              <w:t>2012</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2430</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2482</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2987</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3665</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4364</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4094</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4448</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5192</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5073</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4183</w:t>
            </w:r>
          </w:p>
        </w:tc>
        <w:tc>
          <w:tcPr>
            <w:tcW w:w="37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3675</w:t>
            </w: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3140</w:t>
            </w:r>
          </w:p>
        </w:tc>
      </w:tr>
      <w:tr w:rsidR="009A095A" w:rsidRPr="00CC0A45">
        <w:trPr>
          <w:trHeight w:val="254"/>
        </w:trPr>
        <w:tc>
          <w:tcPr>
            <w:tcW w:w="354"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2"/>
                <w:szCs w:val="22"/>
              </w:rPr>
            </w:pPr>
            <w:r w:rsidRPr="00CC0A45">
              <w:rPr>
                <w:sz w:val="22"/>
                <w:szCs w:val="22"/>
              </w:rPr>
              <w:t>2013</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3669</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3878</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4411</w:t>
            </w: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r w:rsidRPr="00CC0A45">
              <w:rPr>
                <w:sz w:val="20"/>
                <w:szCs w:val="20"/>
              </w:rPr>
              <w:t>5425</w:t>
            </w: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b/>
                <w:bCs/>
                <w:sz w:val="20"/>
                <w:szCs w:val="20"/>
              </w:rPr>
            </w:pPr>
            <w:r w:rsidRPr="00CC0A45">
              <w:rPr>
                <w:b/>
                <w:bCs/>
                <w:sz w:val="20"/>
                <w:szCs w:val="20"/>
              </w:rPr>
              <w:t>6130</w:t>
            </w: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p>
        </w:tc>
        <w:tc>
          <w:tcPr>
            <w:tcW w:w="399"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p>
        </w:tc>
        <w:tc>
          <w:tcPr>
            <w:tcW w:w="363"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p>
        </w:tc>
        <w:tc>
          <w:tcPr>
            <w:tcW w:w="41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p>
        </w:tc>
        <w:tc>
          <w:tcPr>
            <w:tcW w:w="371" w:type="pct"/>
            <w:tcBorders>
              <w:top w:val="single" w:sz="4" w:space="0" w:color="000000"/>
              <w:left w:val="single" w:sz="4" w:space="0" w:color="000000"/>
              <w:bottom w:val="single" w:sz="4" w:space="0" w:color="000000"/>
            </w:tcBorders>
            <w:vAlign w:val="center"/>
          </w:tcPr>
          <w:p w:rsidR="009A095A" w:rsidRPr="00CC0A45" w:rsidRDefault="009A095A" w:rsidP="00E37862">
            <w:pPr>
              <w:snapToGrid w:val="0"/>
              <w:jc w:val="center"/>
              <w:rPr>
                <w:sz w:val="20"/>
                <w:szCs w:val="20"/>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9A095A" w:rsidRPr="00CC0A45" w:rsidRDefault="009A095A" w:rsidP="00E37862">
            <w:pPr>
              <w:snapToGrid w:val="0"/>
              <w:jc w:val="center"/>
              <w:rPr>
                <w:b/>
                <w:bCs/>
                <w:sz w:val="20"/>
                <w:szCs w:val="20"/>
              </w:rPr>
            </w:pPr>
          </w:p>
        </w:tc>
      </w:tr>
    </w:tbl>
    <w:p w:rsidR="009A095A" w:rsidRPr="00CC0A45" w:rsidRDefault="009A095A" w:rsidP="007B68F7">
      <w:pPr>
        <w:jc w:val="both"/>
      </w:pPr>
    </w:p>
    <w:p w:rsidR="009A095A" w:rsidRPr="00CC0A45" w:rsidRDefault="009A095A" w:rsidP="006F5B6D">
      <w:pPr>
        <w:ind w:firstLine="720"/>
        <w:jc w:val="both"/>
        <w:rPr>
          <w:b/>
          <w:bCs/>
        </w:rPr>
      </w:pPr>
      <w:r w:rsidRPr="00CC0A45">
        <w:t xml:space="preserve">Kopumā NVA reģistrētās brīvās darbvietas 2013.gada maija beigās sadalījumā pa nozarēm (lielākais skaits): Apstrādes rūpniecībā (C) – </w:t>
      </w:r>
      <w:r w:rsidRPr="00CC0A45">
        <w:rPr>
          <w:b/>
          <w:bCs/>
        </w:rPr>
        <w:t>1879</w:t>
      </w:r>
      <w:r w:rsidRPr="00CC0A45">
        <w:t>,</w:t>
      </w:r>
      <w:r w:rsidRPr="00CC0A45">
        <w:rPr>
          <w:color w:val="FF0000"/>
        </w:rPr>
        <w:t xml:space="preserve"> </w:t>
      </w:r>
      <w:r w:rsidRPr="00CC0A45">
        <w:t xml:space="preserve">Vairumtirdzniecība un mazumtirdzniecība; automobiļu un motociklu remonts (G) – </w:t>
      </w:r>
      <w:r w:rsidRPr="00CC0A45">
        <w:rPr>
          <w:b/>
          <w:bCs/>
        </w:rPr>
        <w:t>1057</w:t>
      </w:r>
      <w:r w:rsidRPr="00CC0A45">
        <w:t>,</w:t>
      </w:r>
      <w:r w:rsidRPr="00CC0A45">
        <w:rPr>
          <w:color w:val="FF0000"/>
        </w:rPr>
        <w:t xml:space="preserve"> </w:t>
      </w:r>
      <w:r w:rsidRPr="00CC0A45">
        <w:t xml:space="preserve">Transports un uzglabāšana (H) – </w:t>
      </w:r>
      <w:r w:rsidRPr="00CC0A45">
        <w:rPr>
          <w:b/>
          <w:bCs/>
        </w:rPr>
        <w:t>550</w:t>
      </w:r>
      <w:r w:rsidRPr="00CC0A45">
        <w:t xml:space="preserve">, Lauksaimniecība, mežsaimniecība un zivsaimniecība (A) – </w:t>
      </w:r>
      <w:r w:rsidRPr="00CC0A45">
        <w:rPr>
          <w:b/>
          <w:bCs/>
        </w:rPr>
        <w:t>278</w:t>
      </w:r>
      <w:r w:rsidRPr="00CC0A45">
        <w:t xml:space="preserve">, Izmitināšana un ēdināšanas pakalpojumi (I) – </w:t>
      </w:r>
      <w:r w:rsidRPr="00CC0A45">
        <w:rPr>
          <w:b/>
          <w:bCs/>
        </w:rPr>
        <w:t>294</w:t>
      </w:r>
      <w:r w:rsidRPr="00CC0A45">
        <w:t>,</w:t>
      </w:r>
      <w:r w:rsidRPr="00CC0A45">
        <w:rPr>
          <w:color w:val="FF0000"/>
        </w:rPr>
        <w:t xml:space="preserve"> </w:t>
      </w:r>
      <w:r w:rsidRPr="00CC0A45">
        <w:t xml:space="preserve">Būvniecība (F) – </w:t>
      </w:r>
      <w:r w:rsidRPr="00CC0A45">
        <w:rPr>
          <w:b/>
          <w:bCs/>
        </w:rPr>
        <w:t>390</w:t>
      </w:r>
      <w:r w:rsidRPr="00CC0A45">
        <w:t>.</w:t>
      </w:r>
      <w:r w:rsidRPr="00CC0A45">
        <w:rPr>
          <w:color w:val="FF0000"/>
        </w:rPr>
        <w:t xml:space="preserve"> </w:t>
      </w:r>
      <w:r w:rsidRPr="00CC0A45">
        <w:rPr>
          <w:b/>
          <w:bCs/>
        </w:rPr>
        <w:t>Vislielākais brīvo darbvietu skaits ir kvalificētiem strādniekiem un amatniekiem.</w:t>
      </w:r>
    </w:p>
    <w:p w:rsidR="009A095A" w:rsidRPr="00CC0A45" w:rsidRDefault="009A095A" w:rsidP="006F5B6D">
      <w:pPr>
        <w:ind w:firstLine="720"/>
        <w:jc w:val="both"/>
        <w:rPr>
          <w:b/>
          <w:bCs/>
        </w:rPr>
      </w:pPr>
    </w:p>
    <w:tbl>
      <w:tblPr>
        <w:tblW w:w="4524" w:type="pct"/>
        <w:jc w:val="center"/>
        <w:tblLook w:val="0000"/>
      </w:tblPr>
      <w:tblGrid>
        <w:gridCol w:w="1102"/>
        <w:gridCol w:w="4960"/>
        <w:gridCol w:w="1419"/>
        <w:gridCol w:w="1434"/>
      </w:tblGrid>
      <w:tr w:rsidR="009A095A" w:rsidRPr="00CC0A45">
        <w:trPr>
          <w:trHeight w:val="404"/>
          <w:jc w:val="center"/>
        </w:trPr>
        <w:tc>
          <w:tcPr>
            <w:tcW w:w="5000" w:type="pct"/>
            <w:gridSpan w:val="4"/>
            <w:tcBorders>
              <w:top w:val="nil"/>
              <w:bottom w:val="single" w:sz="4" w:space="0" w:color="auto"/>
            </w:tcBorders>
            <w:vAlign w:val="center"/>
          </w:tcPr>
          <w:p w:rsidR="009A095A" w:rsidRPr="00CC0A45" w:rsidRDefault="009A095A" w:rsidP="0062031F">
            <w:pPr>
              <w:suppressAutoHyphens w:val="0"/>
              <w:ind w:right="-156"/>
              <w:jc w:val="center"/>
              <w:rPr>
                <w:i/>
                <w:iCs/>
                <w:sz w:val="22"/>
                <w:szCs w:val="22"/>
              </w:rPr>
            </w:pPr>
            <w:r w:rsidRPr="00CC0A45">
              <w:rPr>
                <w:i/>
                <w:iCs/>
                <w:sz w:val="22"/>
                <w:szCs w:val="22"/>
              </w:rPr>
              <w:t xml:space="preserve">Brīvo darbvietu skaits sadalījumā pa profesiju grupām (pēc LR profesiju klasifikatora) </w:t>
            </w:r>
          </w:p>
          <w:p w:rsidR="009A095A" w:rsidRPr="00CC0A45" w:rsidRDefault="009A095A" w:rsidP="0062031F">
            <w:pPr>
              <w:suppressAutoHyphens w:val="0"/>
              <w:ind w:right="-156"/>
              <w:jc w:val="center"/>
              <w:rPr>
                <w:sz w:val="22"/>
                <w:szCs w:val="22"/>
                <w:lang w:eastAsia="lv-LV"/>
              </w:rPr>
            </w:pPr>
            <w:r w:rsidRPr="00CC0A45">
              <w:rPr>
                <w:i/>
                <w:iCs/>
                <w:sz w:val="22"/>
                <w:szCs w:val="22"/>
              </w:rPr>
              <w:t>perioda beigās</w:t>
            </w:r>
          </w:p>
        </w:tc>
      </w:tr>
      <w:tr w:rsidR="009A095A" w:rsidRPr="00CC0A45">
        <w:trPr>
          <w:trHeight w:val="521"/>
          <w:jc w:val="center"/>
        </w:trPr>
        <w:tc>
          <w:tcPr>
            <w:tcW w:w="618" w:type="pct"/>
            <w:tcBorders>
              <w:top w:val="single" w:sz="4" w:space="0" w:color="auto"/>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b/>
                <w:bCs/>
                <w:sz w:val="18"/>
                <w:szCs w:val="18"/>
                <w:lang w:eastAsia="lv-LV"/>
              </w:rPr>
            </w:pPr>
            <w:r w:rsidRPr="00CC0A45">
              <w:rPr>
                <w:b/>
                <w:bCs/>
                <w:sz w:val="18"/>
                <w:szCs w:val="18"/>
                <w:lang w:eastAsia="lv-LV"/>
              </w:rPr>
              <w:t>Profesiju pamatgr. Nr.</w:t>
            </w:r>
          </w:p>
        </w:tc>
        <w:tc>
          <w:tcPr>
            <w:tcW w:w="2782" w:type="pct"/>
            <w:tcBorders>
              <w:top w:val="single" w:sz="4" w:space="0" w:color="auto"/>
              <w:left w:val="nil"/>
              <w:bottom w:val="single" w:sz="4" w:space="0" w:color="auto"/>
              <w:right w:val="single" w:sz="4" w:space="0" w:color="auto"/>
            </w:tcBorders>
            <w:vAlign w:val="center"/>
          </w:tcPr>
          <w:p w:rsidR="009A095A" w:rsidRPr="00CC0A45" w:rsidRDefault="009A095A" w:rsidP="00476AAE">
            <w:pPr>
              <w:suppressAutoHyphens w:val="0"/>
              <w:jc w:val="center"/>
              <w:rPr>
                <w:b/>
                <w:bCs/>
                <w:sz w:val="18"/>
                <w:szCs w:val="18"/>
                <w:lang w:eastAsia="lv-LV"/>
              </w:rPr>
            </w:pPr>
            <w:r w:rsidRPr="00CC0A45">
              <w:rPr>
                <w:b/>
                <w:bCs/>
                <w:sz w:val="18"/>
                <w:szCs w:val="18"/>
                <w:lang w:eastAsia="lv-LV"/>
              </w:rPr>
              <w:t>Profesiju pamatgrupas nosaukums</w:t>
            </w:r>
          </w:p>
        </w:tc>
        <w:tc>
          <w:tcPr>
            <w:tcW w:w="796" w:type="pct"/>
            <w:tcBorders>
              <w:top w:val="single" w:sz="4" w:space="0" w:color="auto"/>
              <w:left w:val="nil"/>
              <w:bottom w:val="single" w:sz="4" w:space="0" w:color="auto"/>
              <w:right w:val="single" w:sz="4" w:space="0" w:color="auto"/>
            </w:tcBorders>
          </w:tcPr>
          <w:p w:rsidR="009A095A" w:rsidRPr="00CC0A45" w:rsidRDefault="009A095A" w:rsidP="0015478F">
            <w:pPr>
              <w:suppressAutoHyphens w:val="0"/>
              <w:ind w:right="-156"/>
              <w:rPr>
                <w:sz w:val="18"/>
                <w:szCs w:val="18"/>
                <w:lang w:eastAsia="lv-LV"/>
              </w:rPr>
            </w:pPr>
            <w:r w:rsidRPr="00CC0A45">
              <w:rPr>
                <w:sz w:val="18"/>
                <w:szCs w:val="18"/>
                <w:lang w:eastAsia="lv-LV"/>
              </w:rPr>
              <w:t xml:space="preserve">Brīvo darbvietu skaits 2013.g. </w:t>
            </w:r>
            <w:r w:rsidRPr="00CC0A45">
              <w:rPr>
                <w:b/>
                <w:bCs/>
                <w:sz w:val="18"/>
                <w:szCs w:val="18"/>
                <w:lang w:eastAsia="lv-LV"/>
              </w:rPr>
              <w:t xml:space="preserve">maija </w:t>
            </w:r>
            <w:r w:rsidRPr="00CC0A45">
              <w:rPr>
                <w:sz w:val="18"/>
                <w:szCs w:val="18"/>
                <w:lang w:eastAsia="lv-LV"/>
              </w:rPr>
              <w:t>beigās</w:t>
            </w:r>
          </w:p>
        </w:tc>
        <w:tc>
          <w:tcPr>
            <w:tcW w:w="804" w:type="pct"/>
            <w:tcBorders>
              <w:top w:val="single" w:sz="4" w:space="0" w:color="auto"/>
              <w:left w:val="single" w:sz="4" w:space="0" w:color="auto"/>
              <w:bottom w:val="single" w:sz="4" w:space="0" w:color="auto"/>
              <w:right w:val="single" w:sz="4" w:space="0" w:color="auto"/>
            </w:tcBorders>
          </w:tcPr>
          <w:p w:rsidR="009A095A" w:rsidRPr="00CC0A45" w:rsidRDefault="009A095A" w:rsidP="0015478F">
            <w:pPr>
              <w:suppressAutoHyphens w:val="0"/>
              <w:ind w:right="-156"/>
              <w:rPr>
                <w:sz w:val="18"/>
                <w:szCs w:val="18"/>
                <w:lang w:eastAsia="lv-LV"/>
              </w:rPr>
            </w:pPr>
            <w:r w:rsidRPr="00CC0A45">
              <w:rPr>
                <w:sz w:val="18"/>
                <w:szCs w:val="18"/>
                <w:lang w:eastAsia="lv-LV"/>
              </w:rPr>
              <w:t xml:space="preserve">Brīvo darbvietu skaits 2013.g. </w:t>
            </w:r>
            <w:r w:rsidRPr="00CC0A45">
              <w:rPr>
                <w:b/>
                <w:bCs/>
                <w:sz w:val="18"/>
                <w:szCs w:val="18"/>
                <w:lang w:eastAsia="lv-LV"/>
              </w:rPr>
              <w:t xml:space="preserve">aprīļa </w:t>
            </w:r>
            <w:r w:rsidRPr="00CC0A45">
              <w:rPr>
                <w:sz w:val="18"/>
                <w:szCs w:val="18"/>
                <w:lang w:eastAsia="lv-LV"/>
              </w:rPr>
              <w:t>beigās</w:t>
            </w:r>
          </w:p>
        </w:tc>
      </w:tr>
      <w:tr w:rsidR="009A095A" w:rsidRPr="00CC0A45">
        <w:trPr>
          <w:trHeight w:val="221"/>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0</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Nacionālo bruņoto spēku profesijas</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0</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0</w:t>
            </w:r>
          </w:p>
        </w:tc>
      </w:tr>
      <w:tr w:rsidR="009A095A" w:rsidRPr="00CC0A45">
        <w:trPr>
          <w:trHeight w:val="281"/>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1</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Vadītāji</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81</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86</w:t>
            </w:r>
          </w:p>
        </w:tc>
      </w:tr>
      <w:tr w:rsidR="009A095A" w:rsidRPr="00CC0A45">
        <w:trPr>
          <w:trHeight w:val="221"/>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2</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Vecākie speciālisti</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352</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411</w:t>
            </w:r>
          </w:p>
        </w:tc>
      </w:tr>
      <w:tr w:rsidR="009A095A" w:rsidRPr="00CC0A45">
        <w:trPr>
          <w:trHeight w:val="221"/>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3</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Speciālisti</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393</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427</w:t>
            </w:r>
          </w:p>
        </w:tc>
      </w:tr>
      <w:tr w:rsidR="009A095A" w:rsidRPr="00CC0A45">
        <w:trPr>
          <w:trHeight w:val="221"/>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4</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Kalpotāji</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505</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380</w:t>
            </w:r>
          </w:p>
        </w:tc>
      </w:tr>
      <w:tr w:rsidR="009A095A" w:rsidRPr="00CC0A45">
        <w:trPr>
          <w:trHeight w:val="281"/>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5</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Pakalpojumu un tirdzniecības darbinieki</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1017</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913</w:t>
            </w:r>
          </w:p>
        </w:tc>
      </w:tr>
      <w:tr w:rsidR="009A095A" w:rsidRPr="00CC0A45">
        <w:trPr>
          <w:trHeight w:val="248"/>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6</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Kvalificēti lauksaimniecības, mežsaimniecības un zivsaimniecības darbinieki</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74</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159</w:t>
            </w:r>
          </w:p>
        </w:tc>
      </w:tr>
      <w:tr w:rsidR="009A095A" w:rsidRPr="00CC0A45">
        <w:trPr>
          <w:trHeight w:val="228"/>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7</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Kvalificēti strādnieki un amatnieki</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1759</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1419</w:t>
            </w:r>
          </w:p>
        </w:tc>
      </w:tr>
      <w:tr w:rsidR="009A095A" w:rsidRPr="00CC0A45">
        <w:trPr>
          <w:trHeight w:val="242"/>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8</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Iekārtu un mašīnu operatori un izstrādājumu montieri</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634</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654</w:t>
            </w:r>
          </w:p>
        </w:tc>
      </w:tr>
      <w:tr w:rsidR="009A095A" w:rsidRPr="00CC0A45">
        <w:trPr>
          <w:trHeight w:val="221"/>
          <w:jc w:val="center"/>
        </w:trPr>
        <w:tc>
          <w:tcPr>
            <w:tcW w:w="618" w:type="pct"/>
            <w:tcBorders>
              <w:top w:val="nil"/>
              <w:left w:val="single" w:sz="4" w:space="0" w:color="auto"/>
              <w:bottom w:val="single" w:sz="4" w:space="0" w:color="auto"/>
              <w:right w:val="single" w:sz="4" w:space="0" w:color="auto"/>
            </w:tcBorders>
            <w:vAlign w:val="center"/>
          </w:tcPr>
          <w:p w:rsidR="009A095A" w:rsidRPr="00CC0A45" w:rsidRDefault="009A095A" w:rsidP="0062031F">
            <w:pPr>
              <w:suppressAutoHyphens w:val="0"/>
              <w:jc w:val="center"/>
              <w:rPr>
                <w:sz w:val="22"/>
                <w:szCs w:val="22"/>
                <w:lang w:eastAsia="lv-LV"/>
              </w:rPr>
            </w:pPr>
            <w:r w:rsidRPr="00CC0A45">
              <w:rPr>
                <w:sz w:val="22"/>
                <w:szCs w:val="22"/>
                <w:lang w:eastAsia="lv-LV"/>
              </w:rPr>
              <w:t>9</w:t>
            </w:r>
          </w:p>
        </w:tc>
        <w:tc>
          <w:tcPr>
            <w:tcW w:w="2782" w:type="pct"/>
            <w:tcBorders>
              <w:top w:val="nil"/>
              <w:left w:val="nil"/>
              <w:bottom w:val="single" w:sz="4" w:space="0" w:color="auto"/>
              <w:right w:val="single" w:sz="4" w:space="0" w:color="auto"/>
            </w:tcBorders>
            <w:vAlign w:val="center"/>
          </w:tcPr>
          <w:p w:rsidR="009A095A" w:rsidRPr="00CC0A45" w:rsidRDefault="009A095A" w:rsidP="0062031F">
            <w:pPr>
              <w:suppressAutoHyphens w:val="0"/>
              <w:rPr>
                <w:sz w:val="22"/>
                <w:szCs w:val="22"/>
                <w:lang w:eastAsia="lv-LV"/>
              </w:rPr>
            </w:pPr>
            <w:r w:rsidRPr="00CC0A45">
              <w:rPr>
                <w:sz w:val="22"/>
                <w:szCs w:val="22"/>
                <w:lang w:eastAsia="lv-LV"/>
              </w:rPr>
              <w:t>Vienkāršās profesijas</w:t>
            </w:r>
          </w:p>
        </w:tc>
        <w:tc>
          <w:tcPr>
            <w:tcW w:w="796" w:type="pct"/>
            <w:tcBorders>
              <w:top w:val="single" w:sz="4" w:space="0" w:color="auto"/>
              <w:left w:val="nil"/>
              <w:bottom w:val="single" w:sz="4" w:space="0" w:color="auto"/>
              <w:right w:val="single" w:sz="4" w:space="0" w:color="auto"/>
            </w:tcBorders>
            <w:vAlign w:val="center"/>
          </w:tcPr>
          <w:p w:rsidR="009A095A" w:rsidRPr="00CC0A45" w:rsidRDefault="009A095A">
            <w:pPr>
              <w:jc w:val="center"/>
              <w:rPr>
                <w:sz w:val="20"/>
                <w:szCs w:val="20"/>
              </w:rPr>
            </w:pPr>
            <w:r w:rsidRPr="00CC0A45">
              <w:rPr>
                <w:sz w:val="20"/>
                <w:szCs w:val="20"/>
              </w:rPr>
              <w:t>1315</w:t>
            </w:r>
          </w:p>
        </w:tc>
        <w:tc>
          <w:tcPr>
            <w:tcW w:w="804" w:type="pct"/>
            <w:tcBorders>
              <w:top w:val="nil"/>
              <w:left w:val="single" w:sz="4" w:space="0" w:color="auto"/>
              <w:bottom w:val="single" w:sz="4" w:space="0" w:color="auto"/>
              <w:right w:val="single" w:sz="4" w:space="0" w:color="auto"/>
            </w:tcBorders>
            <w:noWrap/>
            <w:vAlign w:val="center"/>
          </w:tcPr>
          <w:p w:rsidR="009A095A" w:rsidRPr="00CC0A45" w:rsidRDefault="009A095A" w:rsidP="00B93C6E">
            <w:pPr>
              <w:jc w:val="center"/>
              <w:rPr>
                <w:sz w:val="20"/>
                <w:szCs w:val="20"/>
              </w:rPr>
            </w:pPr>
            <w:r w:rsidRPr="00CC0A45">
              <w:rPr>
                <w:sz w:val="20"/>
                <w:szCs w:val="20"/>
              </w:rPr>
              <w:t>976</w:t>
            </w:r>
          </w:p>
        </w:tc>
      </w:tr>
    </w:tbl>
    <w:p w:rsidR="009A095A" w:rsidRPr="00CC0A45" w:rsidRDefault="009A095A" w:rsidP="00E1304F">
      <w:pPr>
        <w:ind w:firstLine="720"/>
        <w:jc w:val="both"/>
      </w:pPr>
    </w:p>
    <w:p w:rsidR="009A095A" w:rsidRPr="00CC0A45" w:rsidRDefault="009A095A" w:rsidP="00E1304F">
      <w:pPr>
        <w:ind w:firstLine="720"/>
        <w:jc w:val="both"/>
      </w:pPr>
      <w:r w:rsidRPr="00CC0A45">
        <w:t xml:space="preserve">Darba devēji 2013.gada 5 mēnešos NVA reģistrējuši </w:t>
      </w:r>
      <w:r w:rsidRPr="00CC0A45">
        <w:rPr>
          <w:b/>
          <w:bCs/>
        </w:rPr>
        <w:t xml:space="preserve">15 538 </w:t>
      </w:r>
      <w:r w:rsidRPr="00CC0A45">
        <w:t>brīvās darbvietas.</w:t>
      </w:r>
    </w:p>
    <w:p w:rsidR="009A095A" w:rsidRPr="00CC0A45" w:rsidRDefault="009A095A" w:rsidP="007B68F7">
      <w:pPr>
        <w:rPr>
          <w:i/>
          <w:iCs/>
        </w:rPr>
      </w:pPr>
    </w:p>
    <w:p w:rsidR="009A095A" w:rsidRPr="00CC0A45" w:rsidRDefault="009A095A" w:rsidP="004F4380">
      <w:pPr>
        <w:jc w:val="center"/>
        <w:rPr>
          <w:i/>
          <w:iCs/>
        </w:rPr>
      </w:pPr>
      <w:r w:rsidRPr="00195D0C">
        <w:rPr>
          <w:i/>
          <w:iCs/>
          <w:noProof/>
          <w:lang w:eastAsia="lv-LV"/>
        </w:rPr>
        <w:pict>
          <v:shape id="_x0000_i1060" type="#_x0000_t75" style="width:433.5pt;height:175.5pt;visibility:visible">
            <v:imagedata r:id="rId41" o:title=""/>
          </v:shape>
        </w:pict>
      </w:r>
    </w:p>
    <w:p w:rsidR="009A095A" w:rsidRPr="00CC0A45" w:rsidRDefault="009A095A" w:rsidP="007B68F7">
      <w:pPr>
        <w:rPr>
          <w:i/>
          <w:iCs/>
        </w:rPr>
      </w:pPr>
    </w:p>
    <w:p w:rsidR="009A095A" w:rsidRPr="00CC0A45" w:rsidRDefault="009A095A" w:rsidP="002B0152">
      <w:pPr>
        <w:suppressAutoHyphens w:val="0"/>
        <w:ind w:firstLine="720"/>
        <w:jc w:val="both"/>
        <w:rPr>
          <w:lang w:eastAsia="lv-LV"/>
        </w:rPr>
      </w:pPr>
      <w:r w:rsidRPr="00CC0A45">
        <w:rPr>
          <w:lang w:eastAsia="lv-LV"/>
        </w:rPr>
        <w:t>2011.gadā NVA reģistrētas 26 156 vakances, bet noņemtas 25 903 vakances, darbā iekārtojušies 93 600 bezdarbnieki (ar darbiekārtošanas pārrēķinu pēc VID ziņām). Savukārt 2012.gadā reģistrētas 28 808 vakances, bet noņemtas 28 180 vakances, darbā iekārtojušies 83 219 bezdarbnieki (ar darbiekārtošanās pārrēķinu pēc VID ziņām). 2013.gada janvārī - maijā NVA reģistrētas 15538 vakances, bet noņemtas 12548 vakances, darbā iekārtojušies 30280 bezdarbnieki, kas ļauj secināt, ka brīvo darbvietu skaits valstī kopumā ir ievērojami lielāks.</w:t>
      </w:r>
    </w:p>
    <w:p w:rsidR="009A095A" w:rsidRPr="00CC0A45" w:rsidRDefault="009A095A" w:rsidP="009913CF">
      <w:pPr>
        <w:jc w:val="center"/>
      </w:pPr>
      <w:r w:rsidRPr="00847B0C">
        <w:rPr>
          <w:noProof/>
          <w:lang w:eastAsia="lv-LV"/>
        </w:rPr>
        <w:pict>
          <v:shape id="Picture 20" o:spid="_x0000_i1061" type="#_x0000_t75" style="width:454.5pt;height:221.25pt;visibility:visible">
            <v:imagedata r:id="rId42" o:title=""/>
          </v:shape>
        </w:pict>
      </w:r>
    </w:p>
    <w:p w:rsidR="009A095A" w:rsidRPr="00CC0A45" w:rsidRDefault="009A095A" w:rsidP="007B68F7">
      <w:pPr>
        <w:rPr>
          <w:b/>
          <w:bCs/>
          <w:i/>
          <w:iCs/>
          <w:sz w:val="10"/>
          <w:szCs w:val="10"/>
        </w:rPr>
      </w:pPr>
    </w:p>
    <w:p w:rsidR="009A095A" w:rsidRPr="00CC0A45" w:rsidRDefault="009A095A" w:rsidP="001E1BE9">
      <w:pPr>
        <w:rPr>
          <w:b/>
          <w:bCs/>
          <w:i/>
          <w:iCs/>
        </w:rPr>
      </w:pPr>
      <w:r w:rsidRPr="00CC0A45">
        <w:rPr>
          <w:b/>
          <w:bCs/>
          <w:i/>
          <w:iCs/>
        </w:rPr>
        <w:t>Ilgstoši neaizpildītās brīvās darbvietas</w:t>
      </w:r>
    </w:p>
    <w:p w:rsidR="009A095A" w:rsidRPr="00CC0A45" w:rsidRDefault="009A095A" w:rsidP="007B68F7">
      <w:pPr>
        <w:rPr>
          <w:b/>
          <w:bCs/>
          <w:i/>
          <w:iCs/>
          <w:sz w:val="10"/>
          <w:szCs w:val="10"/>
        </w:rPr>
      </w:pPr>
    </w:p>
    <w:p w:rsidR="009A095A" w:rsidRPr="00CC0A45" w:rsidRDefault="009A095A" w:rsidP="00B87394">
      <w:pPr>
        <w:ind w:firstLine="720"/>
        <w:jc w:val="both"/>
      </w:pPr>
      <w:r w:rsidRPr="00CC0A45">
        <w:t>2013.gada 1.ceturkšņa beigās NVA bija reģistrētas 2 423 ilgāk par 1 mēnesi neaizpildītas brīvās darbvietas, kas veido 55% no brīvo darbvietu kopējā skaita pārskata perioda beigās (4 411).</w:t>
      </w:r>
    </w:p>
    <w:p w:rsidR="009A095A" w:rsidRPr="00CC0A45" w:rsidRDefault="009A095A" w:rsidP="00A5704F">
      <w:pPr>
        <w:ind w:firstLine="720"/>
        <w:jc w:val="both"/>
        <w:rPr>
          <w:sz w:val="10"/>
          <w:szCs w:val="10"/>
        </w:rPr>
      </w:pPr>
    </w:p>
    <w:p w:rsidR="009A095A" w:rsidRPr="00CC0A45" w:rsidRDefault="009A095A" w:rsidP="007C4798">
      <w:pPr>
        <w:jc w:val="center"/>
        <w:rPr>
          <w:noProof/>
          <w:lang w:eastAsia="en-US"/>
        </w:rPr>
      </w:pPr>
      <w:r w:rsidRPr="00847B0C">
        <w:rPr>
          <w:noProof/>
          <w:lang w:eastAsia="lv-LV"/>
        </w:rPr>
        <w:pict>
          <v:shape id="Picture 44" o:spid="_x0000_i1062" type="#_x0000_t75" style="width:298.5pt;height:164.25pt;visibility:visible">
            <v:imagedata r:id="rId43" o:title=""/>
          </v:shape>
        </w:pict>
      </w:r>
    </w:p>
    <w:p w:rsidR="009A095A" w:rsidRPr="00CC0A45" w:rsidRDefault="009A095A" w:rsidP="00476AAE">
      <w:pPr>
        <w:jc w:val="center"/>
        <w:rPr>
          <w:i/>
          <w:iCs/>
          <w:sz w:val="10"/>
          <w:szCs w:val="10"/>
        </w:rPr>
      </w:pPr>
    </w:p>
    <w:p w:rsidR="009A095A" w:rsidRPr="00CC0A45" w:rsidRDefault="009A095A" w:rsidP="00476AAE">
      <w:pPr>
        <w:jc w:val="center"/>
        <w:rPr>
          <w:i/>
          <w:iCs/>
          <w:sz w:val="22"/>
          <w:szCs w:val="22"/>
        </w:rPr>
      </w:pPr>
      <w:r w:rsidRPr="00CC0A45">
        <w:rPr>
          <w:i/>
          <w:iCs/>
          <w:sz w:val="22"/>
          <w:szCs w:val="22"/>
        </w:rPr>
        <w:t>Ilgstoši neaizpildītās brīvās darbvietas sadalījumā pa profesijām (lielākais skaits)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9"/>
        <w:gridCol w:w="3149"/>
        <w:gridCol w:w="2185"/>
      </w:tblGrid>
      <w:tr w:rsidR="009A095A" w:rsidRPr="00CC0A45">
        <w:trPr>
          <w:trHeight w:val="645"/>
          <w:jc w:val="center"/>
        </w:trPr>
        <w:tc>
          <w:tcPr>
            <w:tcW w:w="2293" w:type="pct"/>
            <w:noWrap/>
            <w:vAlign w:val="center"/>
          </w:tcPr>
          <w:p w:rsidR="009A095A" w:rsidRPr="00CC0A45" w:rsidRDefault="009A095A" w:rsidP="00476AAE">
            <w:pPr>
              <w:suppressAutoHyphens w:val="0"/>
              <w:jc w:val="center"/>
              <w:rPr>
                <w:b/>
                <w:bCs/>
                <w:sz w:val="20"/>
                <w:szCs w:val="20"/>
                <w:lang w:eastAsia="lv-LV"/>
              </w:rPr>
            </w:pPr>
            <w:r w:rsidRPr="00CC0A45">
              <w:rPr>
                <w:b/>
                <w:bCs/>
                <w:sz w:val="20"/>
                <w:szCs w:val="20"/>
                <w:lang w:eastAsia="lv-LV"/>
              </w:rPr>
              <w:t>Profesija</w:t>
            </w:r>
          </w:p>
        </w:tc>
        <w:tc>
          <w:tcPr>
            <w:tcW w:w="1598" w:type="pct"/>
            <w:vAlign w:val="center"/>
          </w:tcPr>
          <w:p w:rsidR="009A095A" w:rsidRPr="00CC0A45" w:rsidRDefault="009A095A" w:rsidP="00DB3524">
            <w:pPr>
              <w:suppressAutoHyphens w:val="0"/>
              <w:jc w:val="center"/>
              <w:rPr>
                <w:sz w:val="20"/>
                <w:szCs w:val="20"/>
                <w:lang w:eastAsia="lv-LV"/>
              </w:rPr>
            </w:pPr>
            <w:r w:rsidRPr="00CC0A45">
              <w:rPr>
                <w:sz w:val="20"/>
                <w:szCs w:val="20"/>
                <w:lang w:eastAsia="lv-LV"/>
              </w:rPr>
              <w:t xml:space="preserve">Ilgstoši neaizpildīto brīvo darbvietu skaits (2013.g. 1.cet. beigās) </w:t>
            </w:r>
          </w:p>
        </w:tc>
        <w:tc>
          <w:tcPr>
            <w:tcW w:w="1109" w:type="pct"/>
            <w:vAlign w:val="center"/>
          </w:tcPr>
          <w:p w:rsidR="009A095A" w:rsidRPr="00CC0A45" w:rsidRDefault="009A095A" w:rsidP="00476AAE">
            <w:pPr>
              <w:suppressAutoHyphens w:val="0"/>
              <w:jc w:val="center"/>
              <w:rPr>
                <w:sz w:val="20"/>
                <w:szCs w:val="20"/>
                <w:lang w:eastAsia="lv-LV"/>
              </w:rPr>
            </w:pPr>
            <w:r w:rsidRPr="00CC0A45">
              <w:rPr>
                <w:sz w:val="20"/>
                <w:szCs w:val="20"/>
                <w:lang w:eastAsia="lv-LV"/>
              </w:rPr>
              <w:t xml:space="preserve">Brīvās darbvietas </w:t>
            </w:r>
          </w:p>
          <w:p w:rsidR="009A095A" w:rsidRPr="00CC0A45" w:rsidRDefault="009A095A" w:rsidP="00AD76B1">
            <w:pPr>
              <w:suppressAutoHyphens w:val="0"/>
              <w:jc w:val="center"/>
              <w:rPr>
                <w:sz w:val="20"/>
                <w:szCs w:val="20"/>
                <w:lang w:eastAsia="lv-LV"/>
              </w:rPr>
            </w:pPr>
            <w:r w:rsidRPr="00CC0A45">
              <w:rPr>
                <w:sz w:val="20"/>
                <w:szCs w:val="20"/>
                <w:lang w:eastAsia="lv-LV"/>
              </w:rPr>
              <w:t>(2013.g. 1.cet. beigās)</w:t>
            </w:r>
          </w:p>
        </w:tc>
      </w:tr>
      <w:tr w:rsidR="009A095A" w:rsidRPr="00CC0A45">
        <w:trPr>
          <w:trHeight w:val="260"/>
          <w:jc w:val="center"/>
        </w:trPr>
        <w:tc>
          <w:tcPr>
            <w:tcW w:w="2293" w:type="pct"/>
            <w:noWrap/>
            <w:vAlign w:val="bottom"/>
          </w:tcPr>
          <w:p w:rsidR="009A095A" w:rsidRPr="00CC0A45" w:rsidRDefault="009A095A" w:rsidP="00476AAE">
            <w:pPr>
              <w:suppressAutoHyphens w:val="0"/>
              <w:jc w:val="both"/>
              <w:rPr>
                <w:sz w:val="20"/>
                <w:szCs w:val="20"/>
                <w:lang w:eastAsia="lv-LV"/>
              </w:rPr>
            </w:pPr>
            <w:r w:rsidRPr="00CC0A45">
              <w:rPr>
                <w:sz w:val="20"/>
                <w:szCs w:val="20"/>
                <w:lang w:eastAsia="lv-LV"/>
              </w:rPr>
              <w:t>Mazumtirdzniecības veikala pārdevējs</w:t>
            </w:r>
          </w:p>
        </w:tc>
        <w:tc>
          <w:tcPr>
            <w:tcW w:w="1598" w:type="pct"/>
            <w:noWrap/>
            <w:vAlign w:val="bottom"/>
          </w:tcPr>
          <w:p w:rsidR="009A095A" w:rsidRPr="00CC0A45" w:rsidRDefault="009A095A" w:rsidP="001466F8">
            <w:pPr>
              <w:suppressAutoHyphens w:val="0"/>
              <w:jc w:val="center"/>
              <w:rPr>
                <w:sz w:val="22"/>
                <w:szCs w:val="22"/>
                <w:lang w:eastAsia="lv-LV"/>
              </w:rPr>
            </w:pPr>
            <w:r w:rsidRPr="00CC0A45">
              <w:rPr>
                <w:sz w:val="22"/>
                <w:szCs w:val="22"/>
                <w:lang w:eastAsia="lv-LV"/>
              </w:rPr>
              <w:t>171</w:t>
            </w:r>
          </w:p>
        </w:tc>
        <w:tc>
          <w:tcPr>
            <w:tcW w:w="1109" w:type="pct"/>
            <w:noWrap/>
            <w:vAlign w:val="bottom"/>
          </w:tcPr>
          <w:p w:rsidR="009A095A" w:rsidRPr="00CC0A45" w:rsidRDefault="009A095A" w:rsidP="00476AAE">
            <w:pPr>
              <w:suppressAutoHyphens w:val="0"/>
              <w:jc w:val="center"/>
              <w:rPr>
                <w:sz w:val="20"/>
                <w:szCs w:val="20"/>
                <w:lang w:eastAsia="lv-LV"/>
              </w:rPr>
            </w:pPr>
            <w:r w:rsidRPr="00CC0A45">
              <w:rPr>
                <w:sz w:val="20"/>
                <w:szCs w:val="20"/>
                <w:lang w:eastAsia="lv-LV"/>
              </w:rPr>
              <w:t>280</w:t>
            </w:r>
          </w:p>
        </w:tc>
      </w:tr>
      <w:tr w:rsidR="009A095A" w:rsidRPr="00CC0A45">
        <w:trPr>
          <w:trHeight w:val="260"/>
          <w:jc w:val="center"/>
        </w:trPr>
        <w:tc>
          <w:tcPr>
            <w:tcW w:w="2293" w:type="pct"/>
            <w:noWrap/>
            <w:vAlign w:val="bottom"/>
          </w:tcPr>
          <w:p w:rsidR="009A095A" w:rsidRPr="00CC0A45" w:rsidRDefault="009A095A" w:rsidP="00476AAE">
            <w:pPr>
              <w:suppressAutoHyphens w:val="0"/>
              <w:jc w:val="both"/>
              <w:rPr>
                <w:color w:val="000000"/>
                <w:sz w:val="20"/>
                <w:szCs w:val="20"/>
                <w:lang w:eastAsia="ko-KR"/>
              </w:rPr>
            </w:pPr>
            <w:r w:rsidRPr="00CC0A45">
              <w:rPr>
                <w:sz w:val="20"/>
                <w:szCs w:val="20"/>
                <w:lang w:eastAsia="lv-LV"/>
              </w:rPr>
              <w:t>Kravas automobiļa vadītājs</w:t>
            </w:r>
          </w:p>
        </w:tc>
        <w:tc>
          <w:tcPr>
            <w:tcW w:w="1598" w:type="pct"/>
            <w:noWrap/>
            <w:vAlign w:val="bottom"/>
          </w:tcPr>
          <w:p w:rsidR="009A095A" w:rsidRPr="00CC0A45" w:rsidRDefault="009A095A" w:rsidP="00476AAE">
            <w:pPr>
              <w:suppressAutoHyphens w:val="0"/>
              <w:jc w:val="center"/>
              <w:rPr>
                <w:sz w:val="22"/>
                <w:szCs w:val="22"/>
                <w:lang w:eastAsia="lv-LV"/>
              </w:rPr>
            </w:pPr>
            <w:r w:rsidRPr="00CC0A45">
              <w:rPr>
                <w:sz w:val="22"/>
                <w:szCs w:val="22"/>
                <w:lang w:eastAsia="lv-LV"/>
              </w:rPr>
              <w:t>125</w:t>
            </w:r>
          </w:p>
        </w:tc>
        <w:tc>
          <w:tcPr>
            <w:tcW w:w="1109" w:type="pct"/>
            <w:noWrap/>
            <w:vAlign w:val="bottom"/>
          </w:tcPr>
          <w:p w:rsidR="009A095A" w:rsidRPr="00CC0A45" w:rsidRDefault="009A095A" w:rsidP="00476AAE">
            <w:pPr>
              <w:suppressAutoHyphens w:val="0"/>
              <w:jc w:val="center"/>
              <w:rPr>
                <w:sz w:val="20"/>
                <w:szCs w:val="20"/>
                <w:lang w:eastAsia="lv-LV"/>
              </w:rPr>
            </w:pPr>
            <w:r w:rsidRPr="00CC0A45">
              <w:rPr>
                <w:sz w:val="20"/>
                <w:szCs w:val="20"/>
                <w:lang w:eastAsia="lv-LV"/>
              </w:rPr>
              <w:t>195</w:t>
            </w:r>
          </w:p>
        </w:tc>
      </w:tr>
      <w:tr w:rsidR="009A095A" w:rsidRPr="00CC0A45">
        <w:trPr>
          <w:trHeight w:val="260"/>
          <w:jc w:val="center"/>
        </w:trPr>
        <w:tc>
          <w:tcPr>
            <w:tcW w:w="2293" w:type="pct"/>
            <w:noWrap/>
            <w:vAlign w:val="bottom"/>
          </w:tcPr>
          <w:p w:rsidR="009A095A" w:rsidRPr="00CC0A45" w:rsidRDefault="009A095A" w:rsidP="00476AAE">
            <w:pPr>
              <w:suppressAutoHyphens w:val="0"/>
              <w:jc w:val="both"/>
              <w:rPr>
                <w:color w:val="000000"/>
                <w:sz w:val="20"/>
                <w:szCs w:val="20"/>
                <w:lang w:eastAsia="ko-KR"/>
              </w:rPr>
            </w:pPr>
            <w:r w:rsidRPr="00CC0A45">
              <w:rPr>
                <w:color w:val="000000"/>
                <w:sz w:val="20"/>
                <w:szCs w:val="20"/>
                <w:lang w:eastAsia="ko-KR"/>
              </w:rPr>
              <w:t>Kuģu remontatslēdznieks</w:t>
            </w:r>
          </w:p>
        </w:tc>
        <w:tc>
          <w:tcPr>
            <w:tcW w:w="1598" w:type="pct"/>
            <w:noWrap/>
            <w:vAlign w:val="bottom"/>
          </w:tcPr>
          <w:p w:rsidR="009A095A" w:rsidRPr="00CC0A45" w:rsidRDefault="009A095A" w:rsidP="00476AAE">
            <w:pPr>
              <w:suppressAutoHyphens w:val="0"/>
              <w:jc w:val="center"/>
              <w:rPr>
                <w:sz w:val="22"/>
                <w:szCs w:val="22"/>
                <w:lang w:eastAsia="lv-LV"/>
              </w:rPr>
            </w:pPr>
            <w:r w:rsidRPr="00CC0A45">
              <w:rPr>
                <w:sz w:val="22"/>
                <w:szCs w:val="22"/>
                <w:lang w:eastAsia="lv-LV"/>
              </w:rPr>
              <w:t>96</w:t>
            </w:r>
          </w:p>
        </w:tc>
        <w:tc>
          <w:tcPr>
            <w:tcW w:w="1109" w:type="pct"/>
            <w:noWrap/>
            <w:vAlign w:val="bottom"/>
          </w:tcPr>
          <w:p w:rsidR="009A095A" w:rsidRPr="00CC0A45" w:rsidRDefault="009A095A" w:rsidP="00476AAE">
            <w:pPr>
              <w:suppressAutoHyphens w:val="0"/>
              <w:jc w:val="center"/>
              <w:rPr>
                <w:sz w:val="20"/>
                <w:szCs w:val="20"/>
                <w:lang w:eastAsia="lv-LV"/>
              </w:rPr>
            </w:pPr>
            <w:r w:rsidRPr="00CC0A45">
              <w:rPr>
                <w:sz w:val="20"/>
                <w:szCs w:val="20"/>
                <w:lang w:eastAsia="lv-LV"/>
              </w:rPr>
              <w:t>103</w:t>
            </w:r>
          </w:p>
        </w:tc>
      </w:tr>
      <w:tr w:rsidR="009A095A" w:rsidRPr="00CC0A45">
        <w:trPr>
          <w:trHeight w:val="260"/>
          <w:jc w:val="center"/>
        </w:trPr>
        <w:tc>
          <w:tcPr>
            <w:tcW w:w="2293" w:type="pct"/>
            <w:noWrap/>
            <w:vAlign w:val="bottom"/>
          </w:tcPr>
          <w:p w:rsidR="009A095A" w:rsidRPr="00CC0A45" w:rsidRDefault="009A095A" w:rsidP="00476AAE">
            <w:pPr>
              <w:suppressAutoHyphens w:val="0"/>
              <w:jc w:val="both"/>
              <w:rPr>
                <w:color w:val="000000"/>
                <w:sz w:val="20"/>
                <w:szCs w:val="20"/>
                <w:lang w:eastAsia="ko-KR"/>
              </w:rPr>
            </w:pPr>
            <w:r w:rsidRPr="00CC0A45">
              <w:rPr>
                <w:color w:val="000000"/>
                <w:sz w:val="20"/>
                <w:szCs w:val="20"/>
                <w:lang w:eastAsia="ko-KR"/>
              </w:rPr>
              <w:t>Pavārs</w:t>
            </w:r>
          </w:p>
        </w:tc>
        <w:tc>
          <w:tcPr>
            <w:tcW w:w="1598" w:type="pct"/>
            <w:noWrap/>
            <w:vAlign w:val="bottom"/>
          </w:tcPr>
          <w:p w:rsidR="009A095A" w:rsidRPr="00CC0A45" w:rsidRDefault="009A095A" w:rsidP="00476AAE">
            <w:pPr>
              <w:suppressAutoHyphens w:val="0"/>
              <w:jc w:val="center"/>
              <w:rPr>
                <w:sz w:val="22"/>
                <w:szCs w:val="22"/>
                <w:lang w:eastAsia="lv-LV"/>
              </w:rPr>
            </w:pPr>
            <w:r w:rsidRPr="00CC0A45">
              <w:rPr>
                <w:sz w:val="22"/>
                <w:szCs w:val="22"/>
                <w:lang w:eastAsia="lv-LV"/>
              </w:rPr>
              <w:t>85</w:t>
            </w:r>
          </w:p>
        </w:tc>
        <w:tc>
          <w:tcPr>
            <w:tcW w:w="1109" w:type="pct"/>
            <w:noWrap/>
            <w:vAlign w:val="bottom"/>
          </w:tcPr>
          <w:p w:rsidR="009A095A" w:rsidRPr="00CC0A45" w:rsidRDefault="009A095A" w:rsidP="00476AAE">
            <w:pPr>
              <w:suppressAutoHyphens w:val="0"/>
              <w:jc w:val="center"/>
              <w:rPr>
                <w:sz w:val="20"/>
                <w:szCs w:val="20"/>
                <w:lang w:eastAsia="lv-LV"/>
              </w:rPr>
            </w:pPr>
            <w:r w:rsidRPr="00CC0A45">
              <w:rPr>
                <w:sz w:val="20"/>
                <w:szCs w:val="20"/>
                <w:lang w:eastAsia="lv-LV"/>
              </w:rPr>
              <w:t>150</w:t>
            </w:r>
          </w:p>
        </w:tc>
      </w:tr>
      <w:tr w:rsidR="009A095A" w:rsidRPr="00CC0A45">
        <w:trPr>
          <w:trHeight w:val="260"/>
          <w:jc w:val="center"/>
        </w:trPr>
        <w:tc>
          <w:tcPr>
            <w:tcW w:w="2293" w:type="pct"/>
            <w:noWrap/>
            <w:vAlign w:val="bottom"/>
          </w:tcPr>
          <w:p w:rsidR="009A095A" w:rsidRPr="00CC0A45" w:rsidRDefault="009A095A" w:rsidP="00476AAE">
            <w:pPr>
              <w:suppressAutoHyphens w:val="0"/>
              <w:jc w:val="both"/>
              <w:rPr>
                <w:sz w:val="20"/>
                <w:szCs w:val="20"/>
                <w:lang w:eastAsia="lv-LV"/>
              </w:rPr>
            </w:pPr>
            <w:r w:rsidRPr="00CC0A45">
              <w:rPr>
                <w:sz w:val="20"/>
                <w:szCs w:val="20"/>
                <w:lang w:eastAsia="lv-LV"/>
              </w:rPr>
              <w:t>Rokas lokmetinātājs (MMA)</w:t>
            </w:r>
          </w:p>
        </w:tc>
        <w:tc>
          <w:tcPr>
            <w:tcW w:w="1598" w:type="pct"/>
            <w:noWrap/>
            <w:vAlign w:val="bottom"/>
          </w:tcPr>
          <w:p w:rsidR="009A095A" w:rsidRPr="00CC0A45" w:rsidRDefault="009A095A" w:rsidP="00476AAE">
            <w:pPr>
              <w:suppressAutoHyphens w:val="0"/>
              <w:jc w:val="center"/>
              <w:rPr>
                <w:sz w:val="22"/>
                <w:szCs w:val="22"/>
                <w:lang w:eastAsia="lv-LV"/>
              </w:rPr>
            </w:pPr>
            <w:r w:rsidRPr="00CC0A45">
              <w:rPr>
                <w:sz w:val="22"/>
                <w:szCs w:val="22"/>
                <w:lang w:eastAsia="lv-LV"/>
              </w:rPr>
              <w:t>82</w:t>
            </w:r>
          </w:p>
        </w:tc>
        <w:tc>
          <w:tcPr>
            <w:tcW w:w="1109" w:type="pct"/>
            <w:noWrap/>
            <w:vAlign w:val="bottom"/>
          </w:tcPr>
          <w:p w:rsidR="009A095A" w:rsidRPr="00CC0A45" w:rsidRDefault="009A095A" w:rsidP="00476AAE">
            <w:pPr>
              <w:suppressAutoHyphens w:val="0"/>
              <w:jc w:val="center"/>
              <w:rPr>
                <w:sz w:val="20"/>
                <w:szCs w:val="20"/>
                <w:lang w:eastAsia="lv-LV"/>
              </w:rPr>
            </w:pPr>
            <w:r w:rsidRPr="00CC0A45">
              <w:rPr>
                <w:sz w:val="20"/>
                <w:szCs w:val="20"/>
                <w:lang w:eastAsia="lv-LV"/>
              </w:rPr>
              <w:t>89</w:t>
            </w:r>
          </w:p>
        </w:tc>
      </w:tr>
      <w:tr w:rsidR="009A095A" w:rsidRPr="00CC0A45">
        <w:trPr>
          <w:trHeight w:val="260"/>
          <w:jc w:val="center"/>
        </w:trPr>
        <w:tc>
          <w:tcPr>
            <w:tcW w:w="2293" w:type="pct"/>
            <w:noWrap/>
            <w:vAlign w:val="bottom"/>
          </w:tcPr>
          <w:p w:rsidR="009A095A" w:rsidRPr="00CC0A45" w:rsidRDefault="009A095A" w:rsidP="00476AAE">
            <w:pPr>
              <w:suppressAutoHyphens w:val="0"/>
              <w:jc w:val="both"/>
              <w:rPr>
                <w:sz w:val="20"/>
                <w:szCs w:val="20"/>
                <w:lang w:eastAsia="lv-LV"/>
              </w:rPr>
            </w:pPr>
            <w:r w:rsidRPr="00CC0A45">
              <w:rPr>
                <w:sz w:val="20"/>
                <w:szCs w:val="20"/>
                <w:lang w:eastAsia="lv-LV"/>
              </w:rPr>
              <w:t>Šuvējs</w:t>
            </w:r>
          </w:p>
        </w:tc>
        <w:tc>
          <w:tcPr>
            <w:tcW w:w="1598" w:type="pct"/>
            <w:noWrap/>
            <w:vAlign w:val="bottom"/>
          </w:tcPr>
          <w:p w:rsidR="009A095A" w:rsidRPr="00CC0A45" w:rsidRDefault="009A095A" w:rsidP="00476AAE">
            <w:pPr>
              <w:suppressAutoHyphens w:val="0"/>
              <w:jc w:val="center"/>
              <w:rPr>
                <w:sz w:val="22"/>
                <w:szCs w:val="22"/>
                <w:lang w:eastAsia="lv-LV"/>
              </w:rPr>
            </w:pPr>
            <w:r w:rsidRPr="00CC0A45">
              <w:rPr>
                <w:sz w:val="22"/>
                <w:szCs w:val="22"/>
                <w:lang w:eastAsia="lv-LV"/>
              </w:rPr>
              <w:t>75</w:t>
            </w:r>
          </w:p>
        </w:tc>
        <w:tc>
          <w:tcPr>
            <w:tcW w:w="1109" w:type="pct"/>
            <w:noWrap/>
            <w:vAlign w:val="bottom"/>
          </w:tcPr>
          <w:p w:rsidR="009A095A" w:rsidRPr="00CC0A45" w:rsidRDefault="009A095A" w:rsidP="00476AAE">
            <w:pPr>
              <w:suppressAutoHyphens w:val="0"/>
              <w:jc w:val="center"/>
              <w:rPr>
                <w:sz w:val="20"/>
                <w:szCs w:val="20"/>
                <w:lang w:eastAsia="lv-LV"/>
              </w:rPr>
            </w:pPr>
            <w:r w:rsidRPr="00CC0A45">
              <w:rPr>
                <w:sz w:val="20"/>
                <w:szCs w:val="20"/>
                <w:lang w:eastAsia="lv-LV"/>
              </w:rPr>
              <w:t>132</w:t>
            </w:r>
          </w:p>
        </w:tc>
      </w:tr>
    </w:tbl>
    <w:p w:rsidR="009A095A" w:rsidRPr="00CC0A45" w:rsidRDefault="009A095A" w:rsidP="005B4280">
      <w:bookmarkStart w:id="5" w:name="_Toc346283328"/>
    </w:p>
    <w:p w:rsidR="009A095A" w:rsidRPr="00CC0A45" w:rsidRDefault="009A095A" w:rsidP="00A554A7">
      <w:pPr>
        <w:pStyle w:val="Heading2"/>
        <w:numPr>
          <w:ilvl w:val="1"/>
          <w:numId w:val="19"/>
        </w:numPr>
      </w:pPr>
      <w:r w:rsidRPr="00CC0A45">
        <w:t>Darbvietu skaita samazinājumi un palielinājumi</w:t>
      </w:r>
      <w:bookmarkEnd w:id="5"/>
    </w:p>
    <w:p w:rsidR="009A095A" w:rsidRPr="00CC0A45" w:rsidRDefault="009A095A" w:rsidP="00A554A7">
      <w:pPr>
        <w:jc w:val="both"/>
      </w:pPr>
    </w:p>
    <w:p w:rsidR="009A095A" w:rsidRPr="00CC0A45" w:rsidRDefault="009A095A" w:rsidP="002D4142">
      <w:pPr>
        <w:ind w:firstLine="720"/>
        <w:jc w:val="both"/>
      </w:pPr>
      <w:r w:rsidRPr="00CC0A45">
        <w:t xml:space="preserve">Latvijā pēc darba devēju iesniegtajiem paziņojumiem par darbinieku skaita izmaiņām uzņēmumos, darba devēji 2009.gadā paziņoja par </w:t>
      </w:r>
      <w:r w:rsidRPr="00CC0A45">
        <w:rPr>
          <w:b/>
          <w:bCs/>
        </w:rPr>
        <w:t>20 221</w:t>
      </w:r>
      <w:r w:rsidRPr="00CC0A45">
        <w:t xml:space="preserve"> darbvietu skaita samazinājumiem, 2010.gadā par </w:t>
      </w:r>
      <w:r w:rsidRPr="00CC0A45">
        <w:rPr>
          <w:b/>
          <w:bCs/>
        </w:rPr>
        <w:t>4 825</w:t>
      </w:r>
      <w:r w:rsidRPr="00CC0A45">
        <w:t xml:space="preserve">, 2011.gadā par </w:t>
      </w:r>
      <w:r w:rsidRPr="00CC0A45">
        <w:rPr>
          <w:b/>
          <w:bCs/>
        </w:rPr>
        <w:t>2 116</w:t>
      </w:r>
      <w:r w:rsidRPr="00CC0A45">
        <w:t>, 2012.gadā</w:t>
      </w:r>
      <w:r w:rsidRPr="00CC0A45">
        <w:rPr>
          <w:color w:val="FF0000"/>
        </w:rPr>
        <w:t xml:space="preserve"> </w:t>
      </w:r>
      <w:r w:rsidRPr="00CC0A45">
        <w:t xml:space="preserve">par </w:t>
      </w:r>
      <w:r w:rsidRPr="00CC0A45">
        <w:rPr>
          <w:b/>
          <w:bCs/>
        </w:rPr>
        <w:t xml:space="preserve">2 296 </w:t>
      </w:r>
      <w:r w:rsidRPr="00CC0A45">
        <w:t xml:space="preserve">un 2013.gadā prognozē </w:t>
      </w:r>
      <w:r w:rsidRPr="00CC0A45">
        <w:rPr>
          <w:b/>
          <w:bCs/>
        </w:rPr>
        <w:t xml:space="preserve">263 </w:t>
      </w:r>
      <w:r w:rsidRPr="00CC0A45">
        <w:t>darbvietu samazinājumu.</w:t>
      </w:r>
      <w:r w:rsidRPr="00CC0A45">
        <w:rPr>
          <w:color w:val="FF0000"/>
        </w:rPr>
        <w:t xml:space="preserve"> </w:t>
      </w:r>
      <w:r w:rsidRPr="00CC0A45">
        <w:t>Darba devēju prognozes par darba vietu palielinājumu ir šādas: 2009.gadā</w:t>
      </w:r>
      <w:r w:rsidRPr="00CC0A45">
        <w:rPr>
          <w:b/>
          <w:bCs/>
        </w:rPr>
        <w:t xml:space="preserve"> 615 </w:t>
      </w:r>
      <w:r w:rsidRPr="00CC0A45">
        <w:t xml:space="preserve">darbvietu palielinājums, 2010.gadā </w:t>
      </w:r>
      <w:r w:rsidRPr="00CC0A45">
        <w:rPr>
          <w:b/>
          <w:bCs/>
        </w:rPr>
        <w:t>370</w:t>
      </w:r>
      <w:r w:rsidRPr="00CC0A45">
        <w:t xml:space="preserve"> darbvietu palielinājums, 2011.gadā </w:t>
      </w:r>
      <w:r w:rsidRPr="00CC0A45">
        <w:rPr>
          <w:b/>
          <w:bCs/>
        </w:rPr>
        <w:t>468</w:t>
      </w:r>
      <w:r w:rsidRPr="00CC0A45">
        <w:t xml:space="preserve"> darbvietu palielinājums, 2012.gadā – </w:t>
      </w:r>
      <w:r w:rsidRPr="00CC0A45">
        <w:rPr>
          <w:b/>
          <w:bCs/>
        </w:rPr>
        <w:t xml:space="preserve">92 </w:t>
      </w:r>
      <w:r w:rsidRPr="00CC0A45">
        <w:t xml:space="preserve">darbvietu palielinājums, 2013.gadā – </w:t>
      </w:r>
      <w:r w:rsidRPr="00CC0A45">
        <w:rPr>
          <w:b/>
          <w:bCs/>
        </w:rPr>
        <w:t>82</w:t>
      </w:r>
      <w:r w:rsidRPr="00CC0A45">
        <w:t xml:space="preserve"> darbvietu palielinājums.</w:t>
      </w:r>
    </w:p>
    <w:p w:rsidR="009A095A" w:rsidRPr="00CC0A45" w:rsidRDefault="009A095A" w:rsidP="00A554A7">
      <w:pPr>
        <w:ind w:firstLine="720"/>
        <w:jc w:val="both"/>
      </w:pPr>
    </w:p>
    <w:p w:rsidR="009A095A" w:rsidRPr="00CC0A45" w:rsidRDefault="009A095A" w:rsidP="00A554A7">
      <w:pPr>
        <w:ind w:left="360"/>
        <w:jc w:val="center"/>
        <w:rPr>
          <w:i/>
          <w:iCs/>
          <w:strike/>
          <w:sz w:val="22"/>
          <w:szCs w:val="22"/>
        </w:rPr>
      </w:pPr>
      <w:r w:rsidRPr="00CC0A45">
        <w:rPr>
          <w:i/>
          <w:iCs/>
          <w:sz w:val="22"/>
          <w:szCs w:val="22"/>
        </w:rPr>
        <w:t>Darbinieku skaita palielinājumi/samazinājumi valstī kopā</w:t>
      </w:r>
    </w:p>
    <w:tbl>
      <w:tblPr>
        <w:tblW w:w="5281" w:type="pct"/>
        <w:tblInd w:w="2" w:type="dxa"/>
        <w:tblLayout w:type="fixed"/>
        <w:tblLook w:val="00A0"/>
      </w:tblPr>
      <w:tblGrid>
        <w:gridCol w:w="790"/>
        <w:gridCol w:w="809"/>
        <w:gridCol w:w="787"/>
        <w:gridCol w:w="753"/>
        <w:gridCol w:w="783"/>
        <w:gridCol w:w="783"/>
        <w:gridCol w:w="816"/>
        <w:gridCol w:w="810"/>
        <w:gridCol w:w="799"/>
        <w:gridCol w:w="837"/>
        <w:gridCol w:w="789"/>
        <w:gridCol w:w="818"/>
        <w:gridCol w:w="833"/>
      </w:tblGrid>
      <w:tr w:rsidR="009A095A" w:rsidRPr="00CC0A45">
        <w:trPr>
          <w:trHeight w:val="247"/>
        </w:trPr>
        <w:tc>
          <w:tcPr>
            <w:tcW w:w="380" w:type="pct"/>
            <w:vMerge w:val="restart"/>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Ceturkšņi</w:t>
            </w:r>
          </w:p>
        </w:tc>
        <w:tc>
          <w:tcPr>
            <w:tcW w:w="2273" w:type="pct"/>
            <w:gridSpan w:val="6"/>
            <w:tcBorders>
              <w:top w:val="single" w:sz="4" w:space="0" w:color="auto"/>
              <w:left w:val="nil"/>
              <w:bottom w:val="single" w:sz="4" w:space="0" w:color="auto"/>
              <w:right w:val="single" w:sz="4" w:space="0" w:color="auto"/>
            </w:tcBorders>
            <w:noWrap/>
            <w:vAlign w:val="bottom"/>
          </w:tcPr>
          <w:p w:rsidR="009A095A" w:rsidRPr="00CC0A45" w:rsidRDefault="009A095A" w:rsidP="00777018">
            <w:pPr>
              <w:suppressAutoHyphens w:val="0"/>
              <w:jc w:val="center"/>
              <w:rPr>
                <w:b/>
                <w:bCs/>
                <w:sz w:val="20"/>
                <w:szCs w:val="20"/>
                <w:lang w:eastAsia="lv-LV"/>
              </w:rPr>
            </w:pPr>
            <w:r w:rsidRPr="00CC0A45">
              <w:rPr>
                <w:b/>
                <w:bCs/>
                <w:sz w:val="20"/>
                <w:szCs w:val="20"/>
                <w:lang w:eastAsia="lv-LV"/>
              </w:rPr>
              <w:t>Palielinājums</w:t>
            </w:r>
          </w:p>
        </w:tc>
        <w:tc>
          <w:tcPr>
            <w:tcW w:w="2347" w:type="pct"/>
            <w:gridSpan w:val="6"/>
            <w:tcBorders>
              <w:top w:val="single" w:sz="4" w:space="0" w:color="auto"/>
              <w:left w:val="single" w:sz="4" w:space="0" w:color="auto"/>
              <w:bottom w:val="single" w:sz="4" w:space="0" w:color="auto"/>
              <w:right w:val="single" w:sz="4" w:space="0" w:color="auto"/>
            </w:tcBorders>
            <w:noWrap/>
            <w:vAlign w:val="bottom"/>
          </w:tcPr>
          <w:p w:rsidR="009A095A" w:rsidRPr="00CC0A45" w:rsidRDefault="009A095A" w:rsidP="00777018">
            <w:pPr>
              <w:suppressAutoHyphens w:val="0"/>
              <w:jc w:val="center"/>
              <w:rPr>
                <w:b/>
                <w:bCs/>
                <w:sz w:val="20"/>
                <w:szCs w:val="20"/>
                <w:lang w:eastAsia="lv-LV"/>
              </w:rPr>
            </w:pPr>
            <w:r w:rsidRPr="00CC0A45">
              <w:rPr>
                <w:b/>
                <w:bCs/>
                <w:sz w:val="20"/>
                <w:szCs w:val="20"/>
                <w:lang w:eastAsia="lv-LV"/>
              </w:rPr>
              <w:t>Samazinājums</w:t>
            </w:r>
          </w:p>
        </w:tc>
      </w:tr>
      <w:tr w:rsidR="009A095A" w:rsidRPr="00CC0A45">
        <w:trPr>
          <w:trHeight w:val="319"/>
        </w:trPr>
        <w:tc>
          <w:tcPr>
            <w:tcW w:w="380" w:type="pct"/>
            <w:vMerge/>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b/>
                <w:bCs/>
                <w:sz w:val="20"/>
                <w:szCs w:val="20"/>
                <w:lang w:eastAsia="lv-LV"/>
              </w:rPr>
            </w:pPr>
          </w:p>
        </w:tc>
        <w:tc>
          <w:tcPr>
            <w:tcW w:w="767" w:type="pct"/>
            <w:gridSpan w:val="2"/>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i/>
                <w:iCs/>
                <w:sz w:val="20"/>
                <w:szCs w:val="20"/>
                <w:lang w:eastAsia="lv-LV"/>
              </w:rPr>
            </w:pPr>
            <w:r w:rsidRPr="00CC0A45">
              <w:rPr>
                <w:i/>
                <w:iCs/>
                <w:sz w:val="20"/>
                <w:szCs w:val="20"/>
                <w:lang w:eastAsia="lv-LV"/>
              </w:rPr>
              <w:t>2011.gads</w:t>
            </w:r>
          </w:p>
        </w:tc>
        <w:tc>
          <w:tcPr>
            <w:tcW w:w="738" w:type="pct"/>
            <w:gridSpan w:val="2"/>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i/>
                <w:iCs/>
                <w:sz w:val="20"/>
                <w:szCs w:val="20"/>
                <w:lang w:eastAsia="lv-LV"/>
              </w:rPr>
            </w:pPr>
            <w:r w:rsidRPr="00CC0A45">
              <w:rPr>
                <w:i/>
                <w:iCs/>
                <w:sz w:val="20"/>
                <w:szCs w:val="20"/>
                <w:lang w:eastAsia="lv-LV"/>
              </w:rPr>
              <w:t>2012.gads</w:t>
            </w:r>
          </w:p>
        </w:tc>
        <w:tc>
          <w:tcPr>
            <w:tcW w:w="768" w:type="pct"/>
            <w:gridSpan w:val="2"/>
            <w:tcBorders>
              <w:top w:val="single" w:sz="4" w:space="0" w:color="auto"/>
              <w:left w:val="nil"/>
              <w:bottom w:val="single" w:sz="4" w:space="0" w:color="auto"/>
              <w:right w:val="single" w:sz="4" w:space="0" w:color="auto"/>
            </w:tcBorders>
            <w:vAlign w:val="center"/>
          </w:tcPr>
          <w:p w:rsidR="009A095A" w:rsidRPr="00CC0A45" w:rsidRDefault="009A095A" w:rsidP="00777018">
            <w:pPr>
              <w:suppressAutoHyphens w:val="0"/>
              <w:jc w:val="center"/>
              <w:rPr>
                <w:i/>
                <w:iCs/>
                <w:sz w:val="20"/>
                <w:szCs w:val="20"/>
                <w:lang w:eastAsia="lv-LV"/>
              </w:rPr>
            </w:pPr>
            <w:r w:rsidRPr="00CC0A45">
              <w:rPr>
                <w:i/>
                <w:iCs/>
                <w:sz w:val="20"/>
                <w:szCs w:val="20"/>
                <w:lang w:eastAsia="lv-LV"/>
              </w:rPr>
              <w:t>2013.gads</w:t>
            </w:r>
          </w:p>
        </w:tc>
        <w:tc>
          <w:tcPr>
            <w:tcW w:w="773" w:type="pct"/>
            <w:gridSpan w:val="2"/>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i/>
                <w:iCs/>
                <w:sz w:val="20"/>
                <w:szCs w:val="20"/>
                <w:lang w:eastAsia="lv-LV"/>
              </w:rPr>
            </w:pPr>
            <w:r w:rsidRPr="00CC0A45">
              <w:rPr>
                <w:i/>
                <w:iCs/>
                <w:sz w:val="20"/>
                <w:szCs w:val="20"/>
                <w:lang w:eastAsia="lv-LV"/>
              </w:rPr>
              <w:t>2011.gads</w:t>
            </w:r>
          </w:p>
        </w:tc>
        <w:tc>
          <w:tcPr>
            <w:tcW w:w="781" w:type="pct"/>
            <w:gridSpan w:val="2"/>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i/>
                <w:iCs/>
                <w:sz w:val="20"/>
                <w:szCs w:val="20"/>
                <w:lang w:eastAsia="lv-LV"/>
              </w:rPr>
            </w:pPr>
            <w:r w:rsidRPr="00CC0A45">
              <w:rPr>
                <w:i/>
                <w:iCs/>
                <w:sz w:val="20"/>
                <w:szCs w:val="20"/>
                <w:lang w:eastAsia="lv-LV"/>
              </w:rPr>
              <w:t>2012.gads</w:t>
            </w:r>
          </w:p>
        </w:tc>
        <w:tc>
          <w:tcPr>
            <w:tcW w:w="793" w:type="pct"/>
            <w:gridSpan w:val="2"/>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i/>
                <w:iCs/>
                <w:sz w:val="20"/>
                <w:szCs w:val="20"/>
                <w:lang w:eastAsia="lv-LV"/>
              </w:rPr>
            </w:pPr>
            <w:r w:rsidRPr="00CC0A45">
              <w:rPr>
                <w:i/>
                <w:iCs/>
                <w:sz w:val="20"/>
                <w:szCs w:val="20"/>
                <w:lang w:eastAsia="lv-LV"/>
              </w:rPr>
              <w:t>2013.gads</w:t>
            </w:r>
          </w:p>
        </w:tc>
      </w:tr>
      <w:tr w:rsidR="009A095A" w:rsidRPr="00CC0A45">
        <w:trPr>
          <w:trHeight w:val="553"/>
        </w:trPr>
        <w:tc>
          <w:tcPr>
            <w:tcW w:w="380" w:type="pct"/>
            <w:vMerge/>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b/>
                <w:bCs/>
                <w:sz w:val="20"/>
                <w:szCs w:val="20"/>
                <w:lang w:eastAsia="lv-LV"/>
              </w:rPr>
            </w:pPr>
          </w:p>
        </w:tc>
        <w:tc>
          <w:tcPr>
            <w:tcW w:w="389"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Palielināšanas gadījumu skaits</w:t>
            </w:r>
          </w:p>
        </w:tc>
        <w:tc>
          <w:tcPr>
            <w:tcW w:w="378"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Darbvietu skaits</w:t>
            </w:r>
          </w:p>
        </w:tc>
        <w:tc>
          <w:tcPr>
            <w:tcW w:w="362"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Palielināšanas gadījumu skaits</w:t>
            </w:r>
          </w:p>
        </w:tc>
        <w:tc>
          <w:tcPr>
            <w:tcW w:w="376"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Darbvietu skaits</w:t>
            </w:r>
          </w:p>
        </w:tc>
        <w:tc>
          <w:tcPr>
            <w:tcW w:w="376" w:type="pct"/>
            <w:tcBorders>
              <w:top w:val="single" w:sz="4" w:space="0" w:color="auto"/>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Palielināšanas gadījumu skaits</w:t>
            </w:r>
          </w:p>
        </w:tc>
        <w:tc>
          <w:tcPr>
            <w:tcW w:w="392" w:type="pct"/>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Darbvietu skaits</w:t>
            </w:r>
          </w:p>
        </w:tc>
        <w:tc>
          <w:tcPr>
            <w:tcW w:w="389" w:type="pct"/>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Atlaišanas gadījumu skaits</w:t>
            </w:r>
          </w:p>
        </w:tc>
        <w:tc>
          <w:tcPr>
            <w:tcW w:w="384"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Darbvietu skaits</w:t>
            </w:r>
          </w:p>
        </w:tc>
        <w:tc>
          <w:tcPr>
            <w:tcW w:w="402"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Atlaišanas gadījumu skaits</w:t>
            </w:r>
          </w:p>
        </w:tc>
        <w:tc>
          <w:tcPr>
            <w:tcW w:w="379"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Darbvietu skaits</w:t>
            </w:r>
          </w:p>
        </w:tc>
        <w:tc>
          <w:tcPr>
            <w:tcW w:w="393"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Atlaišanas gadījumu skaits</w:t>
            </w:r>
          </w:p>
        </w:tc>
        <w:tc>
          <w:tcPr>
            <w:tcW w:w="400" w:type="pct"/>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sz w:val="14"/>
                <w:szCs w:val="14"/>
                <w:lang w:eastAsia="lv-LV"/>
              </w:rPr>
            </w:pPr>
            <w:r w:rsidRPr="00CC0A45">
              <w:rPr>
                <w:sz w:val="14"/>
                <w:szCs w:val="14"/>
                <w:lang w:eastAsia="lv-LV"/>
              </w:rPr>
              <w:t>Darbvietu skaits</w:t>
            </w:r>
          </w:p>
        </w:tc>
      </w:tr>
      <w:tr w:rsidR="009A095A" w:rsidRPr="00CC0A45">
        <w:trPr>
          <w:trHeight w:val="247"/>
        </w:trPr>
        <w:tc>
          <w:tcPr>
            <w:tcW w:w="380"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I</w:t>
            </w:r>
          </w:p>
        </w:tc>
        <w:tc>
          <w:tcPr>
            <w:tcW w:w="38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c>
          <w:tcPr>
            <w:tcW w:w="378"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77</w:t>
            </w:r>
          </w:p>
        </w:tc>
        <w:tc>
          <w:tcPr>
            <w:tcW w:w="36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c>
          <w:tcPr>
            <w:tcW w:w="376"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75</w:t>
            </w:r>
          </w:p>
        </w:tc>
        <w:tc>
          <w:tcPr>
            <w:tcW w:w="376" w:type="pct"/>
            <w:tcBorders>
              <w:top w:val="single" w:sz="4" w:space="0" w:color="auto"/>
              <w:left w:val="nil"/>
              <w:bottom w:val="single" w:sz="4" w:space="0" w:color="auto"/>
              <w:right w:val="single" w:sz="4" w:space="0" w:color="auto"/>
            </w:tcBorders>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c>
          <w:tcPr>
            <w:tcW w:w="392" w:type="pct"/>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35</w:t>
            </w:r>
          </w:p>
        </w:tc>
        <w:tc>
          <w:tcPr>
            <w:tcW w:w="389"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113</w:t>
            </w:r>
          </w:p>
        </w:tc>
        <w:tc>
          <w:tcPr>
            <w:tcW w:w="384"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447</w:t>
            </w:r>
          </w:p>
        </w:tc>
        <w:tc>
          <w:tcPr>
            <w:tcW w:w="40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74</w:t>
            </w:r>
          </w:p>
        </w:tc>
        <w:tc>
          <w:tcPr>
            <w:tcW w:w="37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345</w:t>
            </w:r>
          </w:p>
        </w:tc>
        <w:tc>
          <w:tcPr>
            <w:tcW w:w="393"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32</w:t>
            </w:r>
          </w:p>
        </w:tc>
        <w:tc>
          <w:tcPr>
            <w:tcW w:w="400"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136</w:t>
            </w:r>
          </w:p>
        </w:tc>
      </w:tr>
      <w:tr w:rsidR="009A095A" w:rsidRPr="00CC0A45">
        <w:trPr>
          <w:trHeight w:val="247"/>
        </w:trPr>
        <w:tc>
          <w:tcPr>
            <w:tcW w:w="380"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II</w:t>
            </w:r>
          </w:p>
        </w:tc>
        <w:tc>
          <w:tcPr>
            <w:tcW w:w="38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4</w:t>
            </w:r>
          </w:p>
        </w:tc>
        <w:tc>
          <w:tcPr>
            <w:tcW w:w="378"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336</w:t>
            </w:r>
          </w:p>
        </w:tc>
        <w:tc>
          <w:tcPr>
            <w:tcW w:w="36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0</w:t>
            </w:r>
          </w:p>
        </w:tc>
        <w:tc>
          <w:tcPr>
            <w:tcW w:w="376"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0</w:t>
            </w:r>
          </w:p>
        </w:tc>
        <w:tc>
          <w:tcPr>
            <w:tcW w:w="376" w:type="pct"/>
            <w:tcBorders>
              <w:top w:val="single" w:sz="4" w:space="0" w:color="auto"/>
              <w:left w:val="nil"/>
              <w:bottom w:val="single" w:sz="4" w:space="0" w:color="auto"/>
              <w:right w:val="single" w:sz="4" w:space="0" w:color="auto"/>
            </w:tcBorders>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2</w:t>
            </w:r>
          </w:p>
        </w:tc>
        <w:tc>
          <w:tcPr>
            <w:tcW w:w="392" w:type="pct"/>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37</w:t>
            </w:r>
          </w:p>
        </w:tc>
        <w:tc>
          <w:tcPr>
            <w:tcW w:w="389"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123</w:t>
            </w:r>
          </w:p>
        </w:tc>
        <w:tc>
          <w:tcPr>
            <w:tcW w:w="384"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627</w:t>
            </w:r>
          </w:p>
        </w:tc>
        <w:tc>
          <w:tcPr>
            <w:tcW w:w="40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69</w:t>
            </w:r>
          </w:p>
        </w:tc>
        <w:tc>
          <w:tcPr>
            <w:tcW w:w="37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782</w:t>
            </w:r>
          </w:p>
        </w:tc>
        <w:tc>
          <w:tcPr>
            <w:tcW w:w="393"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c>
          <w:tcPr>
            <w:tcW w:w="400"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r>
      <w:tr w:rsidR="009A095A" w:rsidRPr="00CC0A45">
        <w:trPr>
          <w:trHeight w:val="250"/>
        </w:trPr>
        <w:tc>
          <w:tcPr>
            <w:tcW w:w="380"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III</w:t>
            </w:r>
          </w:p>
        </w:tc>
        <w:tc>
          <w:tcPr>
            <w:tcW w:w="38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c>
          <w:tcPr>
            <w:tcW w:w="378"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20</w:t>
            </w:r>
          </w:p>
        </w:tc>
        <w:tc>
          <w:tcPr>
            <w:tcW w:w="36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0</w:t>
            </w:r>
          </w:p>
        </w:tc>
        <w:tc>
          <w:tcPr>
            <w:tcW w:w="376"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0</w:t>
            </w:r>
          </w:p>
        </w:tc>
        <w:tc>
          <w:tcPr>
            <w:tcW w:w="376" w:type="pct"/>
            <w:tcBorders>
              <w:top w:val="single" w:sz="4" w:space="0" w:color="auto"/>
              <w:left w:val="nil"/>
              <w:bottom w:val="single" w:sz="4" w:space="0" w:color="auto"/>
              <w:right w:val="single" w:sz="4" w:space="0" w:color="auto"/>
            </w:tcBorders>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c>
          <w:tcPr>
            <w:tcW w:w="392" w:type="pct"/>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10</w:t>
            </w:r>
          </w:p>
        </w:tc>
        <w:tc>
          <w:tcPr>
            <w:tcW w:w="389"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84</w:t>
            </w:r>
          </w:p>
        </w:tc>
        <w:tc>
          <w:tcPr>
            <w:tcW w:w="384"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303</w:t>
            </w:r>
          </w:p>
        </w:tc>
        <w:tc>
          <w:tcPr>
            <w:tcW w:w="40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28</w:t>
            </w:r>
          </w:p>
        </w:tc>
        <w:tc>
          <w:tcPr>
            <w:tcW w:w="37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270</w:t>
            </w:r>
          </w:p>
        </w:tc>
        <w:tc>
          <w:tcPr>
            <w:tcW w:w="393"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4</w:t>
            </w:r>
          </w:p>
        </w:tc>
        <w:tc>
          <w:tcPr>
            <w:tcW w:w="400"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127</w:t>
            </w:r>
          </w:p>
        </w:tc>
      </w:tr>
      <w:tr w:rsidR="009A095A" w:rsidRPr="00CC0A45">
        <w:trPr>
          <w:trHeight w:val="247"/>
        </w:trPr>
        <w:tc>
          <w:tcPr>
            <w:tcW w:w="380"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IV</w:t>
            </w:r>
          </w:p>
        </w:tc>
        <w:tc>
          <w:tcPr>
            <w:tcW w:w="38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c>
          <w:tcPr>
            <w:tcW w:w="378"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35</w:t>
            </w:r>
          </w:p>
        </w:tc>
        <w:tc>
          <w:tcPr>
            <w:tcW w:w="36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w:t>
            </w:r>
          </w:p>
        </w:tc>
        <w:tc>
          <w:tcPr>
            <w:tcW w:w="376"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17</w:t>
            </w:r>
          </w:p>
        </w:tc>
        <w:tc>
          <w:tcPr>
            <w:tcW w:w="376" w:type="pct"/>
            <w:tcBorders>
              <w:top w:val="single" w:sz="4" w:space="0" w:color="auto"/>
              <w:left w:val="nil"/>
              <w:bottom w:val="single" w:sz="4" w:space="0" w:color="auto"/>
              <w:right w:val="single" w:sz="4" w:space="0" w:color="auto"/>
            </w:tcBorders>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0</w:t>
            </w:r>
          </w:p>
        </w:tc>
        <w:tc>
          <w:tcPr>
            <w:tcW w:w="392" w:type="pct"/>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0</w:t>
            </w:r>
          </w:p>
        </w:tc>
        <w:tc>
          <w:tcPr>
            <w:tcW w:w="389"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69</w:t>
            </w:r>
          </w:p>
        </w:tc>
        <w:tc>
          <w:tcPr>
            <w:tcW w:w="384"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739</w:t>
            </w:r>
          </w:p>
        </w:tc>
        <w:tc>
          <w:tcPr>
            <w:tcW w:w="40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45</w:t>
            </w:r>
          </w:p>
        </w:tc>
        <w:tc>
          <w:tcPr>
            <w:tcW w:w="37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899</w:t>
            </w:r>
          </w:p>
        </w:tc>
        <w:tc>
          <w:tcPr>
            <w:tcW w:w="393"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0</w:t>
            </w:r>
          </w:p>
        </w:tc>
        <w:tc>
          <w:tcPr>
            <w:tcW w:w="400"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sz w:val="20"/>
                <w:szCs w:val="20"/>
                <w:lang w:eastAsia="lv-LV"/>
              </w:rPr>
            </w:pPr>
            <w:r w:rsidRPr="00CC0A45">
              <w:rPr>
                <w:sz w:val="20"/>
                <w:szCs w:val="20"/>
                <w:lang w:eastAsia="lv-LV"/>
              </w:rPr>
              <w:t>0</w:t>
            </w:r>
          </w:p>
        </w:tc>
      </w:tr>
      <w:tr w:rsidR="009A095A" w:rsidRPr="00CC0A45">
        <w:trPr>
          <w:trHeight w:val="247"/>
        </w:trPr>
        <w:tc>
          <w:tcPr>
            <w:tcW w:w="380"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b/>
                <w:bCs/>
                <w:sz w:val="16"/>
                <w:szCs w:val="16"/>
                <w:lang w:eastAsia="lv-LV"/>
              </w:rPr>
            </w:pPr>
            <w:r w:rsidRPr="00CC0A45">
              <w:rPr>
                <w:b/>
                <w:bCs/>
                <w:sz w:val="16"/>
                <w:szCs w:val="16"/>
                <w:lang w:eastAsia="lv-LV"/>
              </w:rPr>
              <w:t>KOPĀ:</w:t>
            </w:r>
          </w:p>
        </w:tc>
        <w:tc>
          <w:tcPr>
            <w:tcW w:w="38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7</w:t>
            </w:r>
          </w:p>
        </w:tc>
        <w:tc>
          <w:tcPr>
            <w:tcW w:w="378"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468</w:t>
            </w:r>
          </w:p>
        </w:tc>
        <w:tc>
          <w:tcPr>
            <w:tcW w:w="36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2</w:t>
            </w:r>
          </w:p>
        </w:tc>
        <w:tc>
          <w:tcPr>
            <w:tcW w:w="376"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92</w:t>
            </w:r>
          </w:p>
        </w:tc>
        <w:tc>
          <w:tcPr>
            <w:tcW w:w="376" w:type="pct"/>
            <w:tcBorders>
              <w:top w:val="single" w:sz="4" w:space="0" w:color="auto"/>
              <w:left w:val="nil"/>
              <w:bottom w:val="single" w:sz="4" w:space="0" w:color="auto"/>
              <w:right w:val="single" w:sz="4" w:space="0" w:color="auto"/>
            </w:tcBorders>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4</w:t>
            </w:r>
          </w:p>
        </w:tc>
        <w:tc>
          <w:tcPr>
            <w:tcW w:w="392" w:type="pct"/>
            <w:tcBorders>
              <w:top w:val="single" w:sz="4" w:space="0" w:color="auto"/>
              <w:left w:val="single" w:sz="4" w:space="0" w:color="auto"/>
              <w:bottom w:val="single" w:sz="4" w:space="0" w:color="auto"/>
              <w:right w:val="single" w:sz="4" w:space="0" w:color="auto"/>
            </w:tcBorders>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82</w:t>
            </w:r>
          </w:p>
        </w:tc>
        <w:tc>
          <w:tcPr>
            <w:tcW w:w="389" w:type="pct"/>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389</w:t>
            </w:r>
          </w:p>
        </w:tc>
        <w:tc>
          <w:tcPr>
            <w:tcW w:w="384"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2116</w:t>
            </w:r>
          </w:p>
        </w:tc>
        <w:tc>
          <w:tcPr>
            <w:tcW w:w="402"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216</w:t>
            </w:r>
          </w:p>
        </w:tc>
        <w:tc>
          <w:tcPr>
            <w:tcW w:w="379"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2296</w:t>
            </w:r>
          </w:p>
        </w:tc>
        <w:tc>
          <w:tcPr>
            <w:tcW w:w="393"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37</w:t>
            </w:r>
          </w:p>
        </w:tc>
        <w:tc>
          <w:tcPr>
            <w:tcW w:w="400" w:type="pct"/>
            <w:tcBorders>
              <w:top w:val="nil"/>
              <w:left w:val="nil"/>
              <w:bottom w:val="single" w:sz="4" w:space="0" w:color="auto"/>
              <w:right w:val="single" w:sz="4" w:space="0" w:color="auto"/>
            </w:tcBorders>
            <w:noWrap/>
            <w:vAlign w:val="center"/>
          </w:tcPr>
          <w:p w:rsidR="009A095A" w:rsidRPr="00CC0A45" w:rsidRDefault="009A095A" w:rsidP="00777018">
            <w:pPr>
              <w:suppressAutoHyphens w:val="0"/>
              <w:jc w:val="center"/>
              <w:rPr>
                <w:b/>
                <w:bCs/>
                <w:sz w:val="20"/>
                <w:szCs w:val="20"/>
                <w:lang w:eastAsia="lv-LV"/>
              </w:rPr>
            </w:pPr>
            <w:r w:rsidRPr="00CC0A45">
              <w:rPr>
                <w:b/>
                <w:bCs/>
                <w:sz w:val="20"/>
                <w:szCs w:val="20"/>
                <w:lang w:eastAsia="lv-LV"/>
              </w:rPr>
              <w:t>264</w:t>
            </w:r>
          </w:p>
        </w:tc>
      </w:tr>
    </w:tbl>
    <w:p w:rsidR="009A095A" w:rsidRPr="00CC0A45" w:rsidRDefault="009A095A" w:rsidP="00A554A7">
      <w:pPr>
        <w:jc w:val="both"/>
        <w:rPr>
          <w:i/>
          <w:iCs/>
        </w:rPr>
      </w:pPr>
    </w:p>
    <w:tbl>
      <w:tblPr>
        <w:tblW w:w="9824" w:type="dxa"/>
        <w:jc w:val="center"/>
        <w:tblLook w:val="00A0"/>
      </w:tblPr>
      <w:tblGrid>
        <w:gridCol w:w="4054"/>
        <w:gridCol w:w="5770"/>
      </w:tblGrid>
      <w:tr w:rsidR="009A095A" w:rsidRPr="00CC0A45">
        <w:trPr>
          <w:trHeight w:val="3226"/>
          <w:jc w:val="center"/>
        </w:trPr>
        <w:tc>
          <w:tcPr>
            <w:tcW w:w="4054" w:type="dxa"/>
          </w:tcPr>
          <w:p w:rsidR="009A095A" w:rsidRPr="00CC0A45" w:rsidRDefault="009A095A" w:rsidP="00725176">
            <w:pPr>
              <w:ind w:firstLine="770"/>
              <w:jc w:val="both"/>
            </w:pPr>
            <w:r w:rsidRPr="00CC0A45">
              <w:t xml:space="preserve">No darba devējiem saņemtās prognozes par darbinieku skaita </w:t>
            </w:r>
            <w:r w:rsidRPr="00CC0A45">
              <w:rPr>
                <w:b/>
                <w:bCs/>
              </w:rPr>
              <w:t xml:space="preserve">samazinājumu sadalījumā pa profesijām/amatiem - </w:t>
            </w:r>
            <w:r w:rsidRPr="00CC0A45">
              <w:t>(lielākais skaits) 2013.gadā profesiju/amatu samazinājums tika plānots šādās profesijās:</w:t>
            </w:r>
            <w:r w:rsidRPr="00CC0A45">
              <w:rPr>
                <w:color w:val="FF0000"/>
              </w:rPr>
              <w:t xml:space="preserve"> </w:t>
            </w:r>
            <w:r w:rsidRPr="00CC0A45">
              <w:t>vispārējās pamatizglītības skolotājs, klientu konsultants, klientu apkalpošanas pārzinis, bankas kasieris, klientu apkalpošanas struktūrvienības vadītāja vietnieks.</w:t>
            </w:r>
          </w:p>
        </w:tc>
        <w:tc>
          <w:tcPr>
            <w:tcW w:w="5770" w:type="dxa"/>
            <w:vAlign w:val="center"/>
          </w:tcPr>
          <w:p w:rsidR="009A095A" w:rsidRPr="00CC0A45" w:rsidRDefault="009A095A" w:rsidP="00777018">
            <w:r w:rsidRPr="00847B0C">
              <w:rPr>
                <w:noProof/>
                <w:lang w:eastAsia="lv-LV"/>
              </w:rPr>
              <w:pict>
                <v:shape id="_x0000_i1063" type="#_x0000_t75" style="width:272.25pt;height:150pt;visibility:visible">
                  <v:imagedata r:id="rId44" o:title=""/>
                </v:shape>
              </w:pict>
            </w:r>
          </w:p>
        </w:tc>
      </w:tr>
    </w:tbl>
    <w:p w:rsidR="009A095A" w:rsidRPr="00CC0A45" w:rsidRDefault="009A095A" w:rsidP="00A554A7">
      <w:pPr>
        <w:ind w:firstLine="720"/>
        <w:jc w:val="both"/>
      </w:pPr>
      <w:r w:rsidRPr="00CC0A45">
        <w:t xml:space="preserve">No darba devējiem saņemtās prognozes par darbinieku skaita </w:t>
      </w:r>
      <w:r w:rsidRPr="00CC0A45">
        <w:rPr>
          <w:b/>
          <w:bCs/>
        </w:rPr>
        <w:t xml:space="preserve">palielinājumu sadalījumā pa profesijām - </w:t>
      </w:r>
      <w:r w:rsidRPr="00CC0A45">
        <w:t>(lielākais skaits) 2013.gadā tika plānots šādās profesijās</w:t>
      </w:r>
      <w:r w:rsidRPr="00CC0A45">
        <w:rPr>
          <w:i/>
          <w:iCs/>
        </w:rPr>
        <w:t>:</w:t>
      </w:r>
      <w:r w:rsidRPr="00CC0A45">
        <w:t xml:space="preserve"> mazumtirdzniecības veikala pārdevējs, telefonists, klientu/pārdošanas konsultants, klientu konsultants, pārdevējs konsultants, tirdzniecības pārstāvis, kasieris.</w:t>
      </w:r>
    </w:p>
    <w:p w:rsidR="009A095A" w:rsidRPr="00CC0A45" w:rsidRDefault="009A095A" w:rsidP="00A554A7">
      <w:pPr>
        <w:pStyle w:val="Heading1"/>
        <w:numPr>
          <w:ilvl w:val="0"/>
          <w:numId w:val="19"/>
        </w:numPr>
        <w:rPr>
          <w:lang w:eastAsia="lv-LV"/>
        </w:rPr>
      </w:pPr>
      <w:bookmarkStart w:id="6" w:name="_Toc346283329"/>
      <w:r w:rsidRPr="00CC0A45">
        <w:rPr>
          <w:lang w:eastAsia="lv-LV"/>
        </w:rPr>
        <w:t>Informācija par NVA īstenotajiem pasākumiem</w:t>
      </w:r>
      <w:bookmarkEnd w:id="6"/>
    </w:p>
    <w:p w:rsidR="009A095A" w:rsidRPr="00CC0A45" w:rsidRDefault="009A095A" w:rsidP="00A554A7">
      <w:pPr>
        <w:suppressAutoHyphens w:val="0"/>
        <w:jc w:val="both"/>
        <w:rPr>
          <w:b/>
          <w:bCs/>
          <w:lang w:eastAsia="lv-LV"/>
        </w:rPr>
      </w:pPr>
    </w:p>
    <w:p w:rsidR="009A095A" w:rsidRPr="00CC0A45" w:rsidRDefault="009A095A" w:rsidP="007435A6">
      <w:pPr>
        <w:suppressAutoHyphens w:val="0"/>
        <w:ind w:firstLine="720"/>
        <w:jc w:val="both"/>
        <w:rPr>
          <w:lang w:eastAsia="lv-LV"/>
        </w:rPr>
      </w:pPr>
      <w:r w:rsidRPr="00CC0A45">
        <w:rPr>
          <w:b/>
          <w:bCs/>
          <w:lang w:eastAsia="lv-LV"/>
        </w:rPr>
        <w:t xml:space="preserve">2013.gada janvārī – maijā </w:t>
      </w:r>
      <w:r w:rsidRPr="00CC0A45">
        <w:rPr>
          <w:lang w:eastAsia="lv-LV"/>
        </w:rPr>
        <w:t xml:space="preserve">NVA organizētajos aktīvajos nodarbinātības (t.sk. KPP) pasākumos </w:t>
      </w:r>
      <w:r w:rsidRPr="00CC0A45">
        <w:rPr>
          <w:b/>
          <w:bCs/>
          <w:lang w:eastAsia="lv-LV"/>
        </w:rPr>
        <w:t>piedalījušies 87,8 tūkst.</w:t>
      </w:r>
      <w:r w:rsidRPr="00CC0A45">
        <w:rPr>
          <w:lang w:eastAsia="lv-LV"/>
        </w:rPr>
        <w:t xml:space="preserve"> bezdarbnieki (viens cilvēks var būt piedalījies vairākās aktivitātēs).</w:t>
      </w:r>
      <w:r w:rsidRPr="00CC0A45">
        <w:rPr>
          <w:b/>
          <w:bCs/>
          <w:lang w:eastAsia="lv-LV"/>
        </w:rPr>
        <w:t xml:space="preserve"> </w:t>
      </w:r>
      <w:r w:rsidRPr="00CC0A45">
        <w:rPr>
          <w:color w:val="000000"/>
        </w:rPr>
        <w:t xml:space="preserve">Janvārī – maijā dalību uzsāka </w:t>
      </w:r>
      <w:r w:rsidRPr="00CC0A45">
        <w:rPr>
          <w:b/>
          <w:bCs/>
          <w:color w:val="000000"/>
        </w:rPr>
        <w:t>78232</w:t>
      </w:r>
      <w:r w:rsidRPr="00CC0A45">
        <w:rPr>
          <w:color w:val="000000"/>
        </w:rPr>
        <w:t xml:space="preserve"> bezdarbnieki. </w:t>
      </w:r>
      <w:r w:rsidRPr="00CC0A45">
        <w:rPr>
          <w:b/>
          <w:bCs/>
          <w:lang w:eastAsia="lv-LV"/>
        </w:rPr>
        <w:t xml:space="preserve">2013.gada maijā </w:t>
      </w:r>
      <w:r w:rsidRPr="00CC0A45">
        <w:rPr>
          <w:lang w:eastAsia="lv-LV"/>
        </w:rPr>
        <w:t xml:space="preserve">NVA organizētajos aktīvajos nodarbinātības pasākumos </w:t>
      </w:r>
      <w:r w:rsidRPr="00CC0A45">
        <w:rPr>
          <w:b/>
          <w:bCs/>
          <w:lang w:eastAsia="lv-LV"/>
        </w:rPr>
        <w:t>piedalījušies</w:t>
      </w:r>
      <w:r w:rsidRPr="00CC0A45">
        <w:rPr>
          <w:lang w:eastAsia="lv-LV"/>
        </w:rPr>
        <w:t xml:space="preserve"> </w:t>
      </w:r>
      <w:r w:rsidRPr="00CC0A45">
        <w:rPr>
          <w:b/>
          <w:bCs/>
        </w:rPr>
        <w:t xml:space="preserve">29551 </w:t>
      </w:r>
      <w:r w:rsidRPr="00CC0A45">
        <w:rPr>
          <w:lang w:eastAsia="lv-LV"/>
        </w:rPr>
        <w:t>bezdarbnieki,</w:t>
      </w:r>
      <w:r w:rsidRPr="00CC0A45">
        <w:rPr>
          <w:sz w:val="28"/>
          <w:szCs w:val="28"/>
          <w:lang w:eastAsia="lv-LV"/>
        </w:rPr>
        <w:t xml:space="preserve"> </w:t>
      </w:r>
      <w:r w:rsidRPr="00CC0A45">
        <w:rPr>
          <w:lang w:eastAsia="lv-LV"/>
        </w:rPr>
        <w:t xml:space="preserve">no tiem maijā dalību pasākumos uzsāka </w:t>
      </w:r>
      <w:r w:rsidRPr="00CC0A45">
        <w:rPr>
          <w:b/>
          <w:bCs/>
        </w:rPr>
        <w:t>16027</w:t>
      </w:r>
      <w:r w:rsidRPr="00CC0A45">
        <w:rPr>
          <w:sz w:val="28"/>
          <w:szCs w:val="28"/>
        </w:rPr>
        <w:t xml:space="preserve"> </w:t>
      </w:r>
      <w:r w:rsidRPr="00CC0A45">
        <w:rPr>
          <w:lang w:eastAsia="lv-LV"/>
        </w:rPr>
        <w:t>bezdarbnieki.</w:t>
      </w:r>
    </w:p>
    <w:p w:rsidR="009A095A" w:rsidRPr="00CC0A45" w:rsidRDefault="009A095A" w:rsidP="00282EA6">
      <w:pPr>
        <w:suppressAutoHyphens w:val="0"/>
        <w:jc w:val="center"/>
        <w:rPr>
          <w:lang w:eastAsia="lv-LV"/>
        </w:rPr>
      </w:pPr>
      <w:r w:rsidRPr="00847B0C">
        <w:rPr>
          <w:noProof/>
          <w:lang w:eastAsia="lv-LV"/>
        </w:rPr>
        <w:pict>
          <v:shape id="Picture 4" o:spid="_x0000_i1064" type="#_x0000_t75" style="width:397.5pt;height:174pt;visibility:visible">
            <v:imagedata r:id="rId45" o:title=""/>
          </v:shape>
        </w:pict>
      </w:r>
    </w:p>
    <w:p w:rsidR="009A095A" w:rsidRPr="00CC0A45" w:rsidRDefault="009A095A" w:rsidP="00A554A7">
      <w:pPr>
        <w:suppressAutoHyphens w:val="0"/>
        <w:rPr>
          <w:noProof/>
          <w:lang w:eastAsia="en-US"/>
        </w:rPr>
      </w:pPr>
    </w:p>
    <w:p w:rsidR="009A095A" w:rsidRPr="00CC0A45" w:rsidRDefault="009A095A" w:rsidP="00282EA6">
      <w:pPr>
        <w:suppressAutoHyphens w:val="0"/>
        <w:ind w:firstLine="720"/>
        <w:jc w:val="both"/>
        <w:rPr>
          <w:color w:val="000000"/>
          <w:lang w:eastAsia="lv-LV"/>
        </w:rPr>
      </w:pPr>
      <w:r w:rsidRPr="00CC0A45">
        <w:rPr>
          <w:b/>
          <w:bCs/>
          <w:color w:val="000000"/>
          <w:lang w:eastAsia="lv-LV"/>
        </w:rPr>
        <w:t xml:space="preserve">2013.gada janvārī – maijā </w:t>
      </w:r>
      <w:r w:rsidRPr="00CC0A45">
        <w:rPr>
          <w:color w:val="000000"/>
          <w:lang w:eastAsia="lv-LV"/>
        </w:rPr>
        <w:t xml:space="preserve">karjeras konsultācijas saņēmušas </w:t>
      </w:r>
      <w:r w:rsidRPr="00CC0A45">
        <w:rPr>
          <w:b/>
          <w:bCs/>
          <w:color w:val="000000"/>
          <w:lang w:eastAsia="lv-LV"/>
        </w:rPr>
        <w:t xml:space="preserve">24019 </w:t>
      </w:r>
      <w:r w:rsidRPr="00CC0A45">
        <w:rPr>
          <w:color w:val="000000"/>
          <w:lang w:eastAsia="lv-LV"/>
        </w:rPr>
        <w:t>personas, no tām 20102 bezdarbnieki un darba meklētāji.</w:t>
      </w:r>
    </w:p>
    <w:p w:rsidR="009A095A" w:rsidRPr="00CC0A45" w:rsidRDefault="009A095A" w:rsidP="00A554A7">
      <w:pPr>
        <w:suppressAutoHyphens w:val="0"/>
        <w:jc w:val="both"/>
        <w:rPr>
          <w:color w:val="000000"/>
          <w:lang w:eastAsia="lv-LV"/>
        </w:rPr>
      </w:pPr>
    </w:p>
    <w:tbl>
      <w:tblPr>
        <w:tblW w:w="9825" w:type="dxa"/>
        <w:tblInd w:w="2" w:type="dxa"/>
        <w:tblLook w:val="00A0"/>
      </w:tblPr>
      <w:tblGrid>
        <w:gridCol w:w="4451"/>
        <w:gridCol w:w="1061"/>
        <w:gridCol w:w="3187"/>
        <w:gridCol w:w="1126"/>
      </w:tblGrid>
      <w:tr w:rsidR="009A095A" w:rsidRPr="00CC0A45">
        <w:trPr>
          <w:trHeight w:val="566"/>
        </w:trPr>
        <w:tc>
          <w:tcPr>
            <w:tcW w:w="5512" w:type="dxa"/>
            <w:gridSpan w:val="2"/>
            <w:tcBorders>
              <w:top w:val="single" w:sz="4" w:space="0" w:color="auto"/>
              <w:left w:val="single" w:sz="4" w:space="0" w:color="auto"/>
              <w:bottom w:val="single" w:sz="4" w:space="0" w:color="auto"/>
              <w:right w:val="single" w:sz="4" w:space="0" w:color="000000"/>
            </w:tcBorders>
            <w:vAlign w:val="center"/>
          </w:tcPr>
          <w:p w:rsidR="009A095A" w:rsidRPr="00CC0A45" w:rsidRDefault="009A095A" w:rsidP="00007A23">
            <w:pPr>
              <w:suppressAutoHyphens w:val="0"/>
              <w:jc w:val="center"/>
              <w:rPr>
                <w:i/>
                <w:iCs/>
                <w:color w:val="000000"/>
                <w:sz w:val="22"/>
                <w:szCs w:val="22"/>
                <w:lang w:eastAsia="lv-LV"/>
              </w:rPr>
            </w:pPr>
            <w:r w:rsidRPr="00CC0A45">
              <w:rPr>
                <w:color w:val="000000"/>
                <w:lang w:eastAsia="lv-LV"/>
              </w:rPr>
              <w:br w:type="column"/>
            </w:r>
            <w:r w:rsidRPr="00CC0A45">
              <w:rPr>
                <w:b/>
                <w:bCs/>
                <w:i/>
                <w:iCs/>
                <w:color w:val="000000"/>
                <w:sz w:val="22"/>
                <w:szCs w:val="22"/>
                <w:lang w:eastAsia="lv-LV"/>
              </w:rPr>
              <w:t>Neformālo apmācību</w:t>
            </w:r>
            <w:r w:rsidRPr="00CC0A45">
              <w:rPr>
                <w:i/>
                <w:iCs/>
                <w:color w:val="000000"/>
                <w:sz w:val="22"/>
                <w:szCs w:val="22"/>
                <w:lang w:eastAsia="lv-LV"/>
              </w:rPr>
              <w:t xml:space="preserve"> uzsākušo personu skaits sadalījumā pa izglītības programmām</w:t>
            </w:r>
          </w:p>
          <w:p w:rsidR="009A095A" w:rsidRPr="00CC0A45" w:rsidRDefault="009A095A" w:rsidP="00007A23">
            <w:pPr>
              <w:suppressAutoHyphens w:val="0"/>
              <w:jc w:val="center"/>
              <w:rPr>
                <w:i/>
                <w:iCs/>
                <w:color w:val="000000"/>
                <w:sz w:val="22"/>
                <w:szCs w:val="22"/>
                <w:lang w:eastAsia="lv-LV"/>
              </w:rPr>
            </w:pPr>
            <w:r w:rsidRPr="00CC0A45">
              <w:rPr>
                <w:i/>
                <w:iCs/>
                <w:color w:val="000000"/>
                <w:sz w:val="22"/>
                <w:szCs w:val="22"/>
                <w:lang w:eastAsia="lv-LV"/>
              </w:rPr>
              <w:t>2013.gada janvārī - maijā (lielākais skaits)</w:t>
            </w:r>
          </w:p>
        </w:tc>
        <w:tc>
          <w:tcPr>
            <w:tcW w:w="4313" w:type="dxa"/>
            <w:gridSpan w:val="2"/>
            <w:tcBorders>
              <w:top w:val="single" w:sz="4" w:space="0" w:color="auto"/>
              <w:left w:val="single" w:sz="4" w:space="0" w:color="auto"/>
              <w:bottom w:val="single" w:sz="4" w:space="0" w:color="auto"/>
              <w:right w:val="single" w:sz="4" w:space="0" w:color="000000"/>
            </w:tcBorders>
            <w:vAlign w:val="center"/>
          </w:tcPr>
          <w:p w:rsidR="009A095A" w:rsidRPr="00CC0A45" w:rsidRDefault="009A095A" w:rsidP="00777018">
            <w:pPr>
              <w:suppressAutoHyphens w:val="0"/>
              <w:jc w:val="center"/>
              <w:rPr>
                <w:i/>
                <w:iCs/>
                <w:color w:val="000000"/>
                <w:sz w:val="22"/>
                <w:szCs w:val="22"/>
                <w:lang w:eastAsia="lv-LV"/>
              </w:rPr>
            </w:pPr>
            <w:r w:rsidRPr="00CC0A45">
              <w:rPr>
                <w:b/>
                <w:bCs/>
                <w:i/>
                <w:iCs/>
                <w:color w:val="000000"/>
                <w:sz w:val="22"/>
                <w:szCs w:val="22"/>
                <w:lang w:eastAsia="lv-LV"/>
              </w:rPr>
              <w:t>Profesionālo apmācību</w:t>
            </w:r>
            <w:r w:rsidRPr="00CC0A45">
              <w:rPr>
                <w:i/>
                <w:iCs/>
                <w:color w:val="000000"/>
                <w:sz w:val="22"/>
                <w:szCs w:val="22"/>
                <w:lang w:eastAsia="lv-LV"/>
              </w:rPr>
              <w:t xml:space="preserve"> uzsākušo personu skaits sadalījumā pa izglītības programmām</w:t>
            </w:r>
          </w:p>
          <w:p w:rsidR="009A095A" w:rsidRPr="00CC0A45" w:rsidRDefault="009A095A" w:rsidP="00127C1D">
            <w:pPr>
              <w:suppressAutoHyphens w:val="0"/>
              <w:jc w:val="center"/>
              <w:rPr>
                <w:b/>
                <w:bCs/>
                <w:i/>
                <w:iCs/>
                <w:color w:val="000000"/>
                <w:sz w:val="22"/>
                <w:szCs w:val="22"/>
                <w:lang w:eastAsia="lv-LV"/>
              </w:rPr>
            </w:pPr>
            <w:r w:rsidRPr="00CC0A45">
              <w:rPr>
                <w:i/>
                <w:iCs/>
                <w:color w:val="000000"/>
                <w:sz w:val="22"/>
                <w:szCs w:val="22"/>
                <w:lang w:eastAsia="lv-LV"/>
              </w:rPr>
              <w:t>2013.gada janvārī – maijā (lielākais skaits)</w:t>
            </w:r>
          </w:p>
        </w:tc>
      </w:tr>
      <w:tr w:rsidR="009A095A" w:rsidRPr="00CC0A45">
        <w:trPr>
          <w:trHeight w:val="477"/>
        </w:trPr>
        <w:tc>
          <w:tcPr>
            <w:tcW w:w="4451" w:type="dxa"/>
            <w:tcBorders>
              <w:top w:val="nil"/>
              <w:left w:val="single" w:sz="4" w:space="0" w:color="auto"/>
              <w:bottom w:val="single" w:sz="4" w:space="0" w:color="auto"/>
              <w:right w:val="single" w:sz="4" w:space="0" w:color="auto"/>
            </w:tcBorders>
            <w:noWrap/>
            <w:vAlign w:val="center"/>
          </w:tcPr>
          <w:p w:rsidR="009A095A" w:rsidRPr="00CC0A45" w:rsidRDefault="009A095A" w:rsidP="00777018">
            <w:pPr>
              <w:suppressAutoHyphens w:val="0"/>
              <w:rPr>
                <w:b/>
                <w:bCs/>
                <w:color w:val="000000"/>
                <w:sz w:val="20"/>
                <w:szCs w:val="20"/>
                <w:lang w:eastAsia="lv-LV"/>
              </w:rPr>
            </w:pPr>
            <w:r w:rsidRPr="00CC0A45">
              <w:rPr>
                <w:b/>
                <w:bCs/>
                <w:color w:val="000000"/>
                <w:sz w:val="20"/>
                <w:szCs w:val="20"/>
                <w:lang w:eastAsia="lv-LV"/>
              </w:rPr>
              <w:t>Izglītības programmas</w:t>
            </w:r>
          </w:p>
        </w:tc>
        <w:tc>
          <w:tcPr>
            <w:tcW w:w="1061" w:type="dxa"/>
            <w:tcBorders>
              <w:top w:val="nil"/>
              <w:left w:val="nil"/>
              <w:bottom w:val="single" w:sz="4" w:space="0" w:color="auto"/>
              <w:right w:val="single" w:sz="4" w:space="0" w:color="auto"/>
            </w:tcBorders>
            <w:vAlign w:val="center"/>
          </w:tcPr>
          <w:p w:rsidR="009A095A" w:rsidRPr="00CC0A45" w:rsidRDefault="009A095A" w:rsidP="00777018">
            <w:pPr>
              <w:suppressAutoHyphens w:val="0"/>
              <w:jc w:val="center"/>
              <w:rPr>
                <w:b/>
                <w:bCs/>
                <w:color w:val="000000"/>
                <w:sz w:val="20"/>
                <w:szCs w:val="20"/>
                <w:lang w:eastAsia="lv-LV"/>
              </w:rPr>
            </w:pPr>
            <w:r w:rsidRPr="00CC0A45">
              <w:rPr>
                <w:b/>
                <w:bCs/>
                <w:color w:val="000000"/>
                <w:sz w:val="20"/>
                <w:szCs w:val="20"/>
                <w:lang w:eastAsia="lv-LV"/>
              </w:rPr>
              <w:t>Uzsākuši apmācību</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suppressAutoHyphens w:val="0"/>
              <w:rPr>
                <w:b/>
                <w:bCs/>
                <w:color w:val="000000"/>
                <w:sz w:val="20"/>
                <w:szCs w:val="20"/>
                <w:lang w:eastAsia="lv-LV"/>
              </w:rPr>
            </w:pPr>
            <w:r w:rsidRPr="00CC0A45">
              <w:rPr>
                <w:b/>
                <w:bCs/>
                <w:color w:val="000000"/>
                <w:sz w:val="20"/>
                <w:szCs w:val="20"/>
                <w:lang w:eastAsia="lv-LV"/>
              </w:rPr>
              <w:t>Izglītības programmas</w:t>
            </w:r>
          </w:p>
        </w:tc>
        <w:tc>
          <w:tcPr>
            <w:tcW w:w="1126" w:type="dxa"/>
            <w:tcBorders>
              <w:top w:val="nil"/>
              <w:left w:val="nil"/>
              <w:bottom w:val="single" w:sz="4" w:space="0" w:color="auto"/>
              <w:right w:val="single" w:sz="4" w:space="0" w:color="auto"/>
            </w:tcBorders>
          </w:tcPr>
          <w:p w:rsidR="009A095A" w:rsidRPr="00CC0A45" w:rsidRDefault="009A095A" w:rsidP="00777018">
            <w:pPr>
              <w:suppressAutoHyphens w:val="0"/>
              <w:jc w:val="center"/>
              <w:rPr>
                <w:b/>
                <w:bCs/>
                <w:color w:val="000000"/>
                <w:sz w:val="20"/>
                <w:szCs w:val="20"/>
                <w:lang w:eastAsia="lv-LV"/>
              </w:rPr>
            </w:pPr>
            <w:r w:rsidRPr="00CC0A45">
              <w:rPr>
                <w:b/>
                <w:bCs/>
                <w:color w:val="000000"/>
                <w:sz w:val="20"/>
                <w:szCs w:val="20"/>
                <w:lang w:eastAsia="lv-LV"/>
              </w:rPr>
              <w:t>Uzsākuši apmācību</w:t>
            </w:r>
          </w:p>
        </w:tc>
      </w:tr>
      <w:tr w:rsidR="009A095A" w:rsidRPr="00CC0A45">
        <w:trPr>
          <w:trHeight w:val="281"/>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rFonts w:ascii="Times New Roman BaltRim" w:hAnsi="Times New Roman BaltRim" w:cs="Times New Roman BaltRim"/>
                <w:sz w:val="20"/>
                <w:szCs w:val="20"/>
                <w:lang w:eastAsia="lv-LV"/>
              </w:rPr>
              <w:t>Datorzinības (bez priekšzināšanām)</w:t>
            </w:r>
          </w:p>
        </w:tc>
        <w:tc>
          <w:tcPr>
            <w:tcW w:w="1061" w:type="dxa"/>
            <w:tcBorders>
              <w:top w:val="nil"/>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1612</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rPr>
            </w:pPr>
            <w:r w:rsidRPr="00CC0A45">
              <w:rPr>
                <w:rFonts w:ascii="Times New Roman BaltRim" w:hAnsi="Times New Roman BaltRim" w:cs="Times New Roman BaltRim"/>
                <w:sz w:val="20"/>
                <w:szCs w:val="20"/>
                <w:lang w:eastAsia="lv-LV"/>
              </w:rPr>
              <w:t>Konditora palīgs</w:t>
            </w:r>
          </w:p>
        </w:tc>
        <w:tc>
          <w:tcPr>
            <w:tcW w:w="1126" w:type="dxa"/>
            <w:tcBorders>
              <w:top w:val="nil"/>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446</w:t>
            </w:r>
          </w:p>
        </w:tc>
      </w:tr>
      <w:tr w:rsidR="009A095A" w:rsidRPr="00CC0A45">
        <w:trPr>
          <w:trHeight w:val="309"/>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sz w:val="20"/>
                <w:szCs w:val="20"/>
                <w:lang w:eastAsia="lv-LV"/>
              </w:rPr>
              <w:t>Valsts valodas apguve vidējā līmenī</w:t>
            </w:r>
          </w:p>
        </w:tc>
        <w:tc>
          <w:tcPr>
            <w:tcW w:w="1061" w:type="dxa"/>
            <w:tcBorders>
              <w:top w:val="nil"/>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1364</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rPr>
            </w:pPr>
            <w:r w:rsidRPr="00CC0A45">
              <w:rPr>
                <w:rFonts w:ascii="Times New Roman BaltRim" w:hAnsi="Times New Roman BaltRim" w:cs="Times New Roman BaltRim"/>
                <w:sz w:val="20"/>
                <w:szCs w:val="20"/>
              </w:rPr>
              <w:t>Sociālā aprūpe</w:t>
            </w:r>
          </w:p>
        </w:tc>
        <w:tc>
          <w:tcPr>
            <w:tcW w:w="1126" w:type="dxa"/>
            <w:tcBorders>
              <w:top w:val="nil"/>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400</w:t>
            </w:r>
          </w:p>
        </w:tc>
      </w:tr>
      <w:tr w:rsidR="009A095A" w:rsidRPr="00CC0A45">
        <w:trPr>
          <w:trHeight w:val="239"/>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sz w:val="20"/>
                <w:szCs w:val="20"/>
                <w:lang w:eastAsia="lv-LV"/>
              </w:rPr>
              <w:t>Valsts valodas apguve zemākā līmenī</w:t>
            </w:r>
          </w:p>
        </w:tc>
        <w:tc>
          <w:tcPr>
            <w:tcW w:w="1061" w:type="dxa"/>
            <w:tcBorders>
              <w:top w:val="nil"/>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1172</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rPr>
            </w:pPr>
            <w:r w:rsidRPr="00CC0A45">
              <w:rPr>
                <w:rFonts w:ascii="Times New Roman BaltRim" w:hAnsi="Times New Roman BaltRim" w:cs="Times New Roman BaltRim"/>
                <w:sz w:val="20"/>
                <w:szCs w:val="20"/>
              </w:rPr>
              <w:t>Apsardzes darbs</w:t>
            </w:r>
          </w:p>
        </w:tc>
        <w:tc>
          <w:tcPr>
            <w:tcW w:w="1126" w:type="dxa"/>
            <w:tcBorders>
              <w:top w:val="nil"/>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310</w:t>
            </w:r>
          </w:p>
        </w:tc>
      </w:tr>
      <w:tr w:rsidR="009A095A" w:rsidRPr="00CC0A45">
        <w:trPr>
          <w:trHeight w:val="295"/>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rFonts w:ascii="Times New Roman BaltRim" w:hAnsi="Times New Roman BaltRim" w:cs="Times New Roman BaltRim"/>
                <w:sz w:val="20"/>
                <w:szCs w:val="20"/>
                <w:lang w:eastAsia="lv-LV"/>
              </w:rPr>
              <w:t>Angļu valoda (bez priekšzināšanām)</w:t>
            </w:r>
          </w:p>
        </w:tc>
        <w:tc>
          <w:tcPr>
            <w:tcW w:w="1061" w:type="dxa"/>
            <w:tcBorders>
              <w:top w:val="nil"/>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965</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lang w:eastAsia="lv-LV"/>
              </w:rPr>
            </w:pPr>
            <w:r w:rsidRPr="00CC0A45">
              <w:rPr>
                <w:rFonts w:ascii="Times New Roman BaltRim" w:hAnsi="Times New Roman BaltRim" w:cs="Times New Roman BaltRim"/>
                <w:sz w:val="20"/>
                <w:szCs w:val="20"/>
                <w:lang w:eastAsia="lv-LV"/>
              </w:rPr>
              <w:t>Projektu vadība</w:t>
            </w:r>
          </w:p>
        </w:tc>
        <w:tc>
          <w:tcPr>
            <w:tcW w:w="1126" w:type="dxa"/>
            <w:tcBorders>
              <w:top w:val="nil"/>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277</w:t>
            </w:r>
          </w:p>
        </w:tc>
      </w:tr>
      <w:tr w:rsidR="009A095A" w:rsidRPr="00CC0A45">
        <w:trPr>
          <w:trHeight w:val="281"/>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color w:val="000000"/>
                <w:sz w:val="22"/>
                <w:szCs w:val="22"/>
                <w:lang w:eastAsia="lv-LV"/>
              </w:rPr>
            </w:pPr>
            <w:r w:rsidRPr="00CC0A45">
              <w:rPr>
                <w:rFonts w:ascii="Times New Roman BaltRim" w:hAnsi="Times New Roman BaltRim" w:cs="Times New Roman BaltRim"/>
                <w:sz w:val="20"/>
                <w:szCs w:val="20"/>
                <w:lang w:eastAsia="lv-LV"/>
              </w:rPr>
              <w:t>Datorzinības (ar priekšzināšanām)</w:t>
            </w:r>
          </w:p>
        </w:tc>
        <w:tc>
          <w:tcPr>
            <w:tcW w:w="1061" w:type="dxa"/>
            <w:tcBorders>
              <w:top w:val="nil"/>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803</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rPr>
            </w:pPr>
            <w:r w:rsidRPr="00CC0A45">
              <w:rPr>
                <w:rFonts w:ascii="Times New Roman BaltRim" w:hAnsi="Times New Roman BaltRim" w:cs="Times New Roman BaltRim"/>
                <w:sz w:val="20"/>
                <w:szCs w:val="20"/>
                <w:lang w:eastAsia="lv-LV"/>
              </w:rPr>
              <w:t>Lietvedis</w:t>
            </w:r>
          </w:p>
        </w:tc>
        <w:tc>
          <w:tcPr>
            <w:tcW w:w="1126" w:type="dxa"/>
            <w:tcBorders>
              <w:top w:val="nil"/>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217</w:t>
            </w:r>
          </w:p>
        </w:tc>
      </w:tr>
      <w:tr w:rsidR="009A095A" w:rsidRPr="00CC0A45">
        <w:trPr>
          <w:trHeight w:val="281"/>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color w:val="000000"/>
                <w:sz w:val="22"/>
                <w:szCs w:val="22"/>
                <w:lang w:eastAsia="lv-LV"/>
              </w:rPr>
              <w:t>Angļu valoda (ar priekšzināšanām) (Elementary)</w:t>
            </w:r>
          </w:p>
        </w:tc>
        <w:tc>
          <w:tcPr>
            <w:tcW w:w="1061" w:type="dxa"/>
            <w:tcBorders>
              <w:top w:val="nil"/>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662</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rPr>
            </w:pPr>
            <w:r w:rsidRPr="00CC0A45">
              <w:rPr>
                <w:rFonts w:ascii="Times New Roman BaltRim" w:hAnsi="Times New Roman BaltRim" w:cs="Times New Roman BaltRim"/>
                <w:sz w:val="20"/>
                <w:szCs w:val="20"/>
              </w:rPr>
              <w:t>Pavāra palīgs</w:t>
            </w:r>
          </w:p>
        </w:tc>
        <w:tc>
          <w:tcPr>
            <w:tcW w:w="1126" w:type="dxa"/>
            <w:tcBorders>
              <w:top w:val="nil"/>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156</w:t>
            </w:r>
          </w:p>
        </w:tc>
      </w:tr>
      <w:tr w:rsidR="009A095A" w:rsidRPr="00CC0A45">
        <w:trPr>
          <w:trHeight w:val="281"/>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sz w:val="20"/>
                <w:szCs w:val="20"/>
                <w:lang w:eastAsia="lv-LV"/>
              </w:rPr>
              <w:t>Valsts valodas apguve augstākā līmenī</w:t>
            </w:r>
          </w:p>
        </w:tc>
        <w:tc>
          <w:tcPr>
            <w:tcW w:w="1061" w:type="dxa"/>
            <w:tcBorders>
              <w:top w:val="nil"/>
              <w:left w:val="nil"/>
              <w:bottom w:val="nil"/>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583</w:t>
            </w:r>
          </w:p>
        </w:tc>
        <w:tc>
          <w:tcPr>
            <w:tcW w:w="3187" w:type="dxa"/>
            <w:tcBorders>
              <w:top w:val="nil"/>
              <w:left w:val="nil"/>
              <w:bottom w:val="nil"/>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rPr>
            </w:pPr>
            <w:r w:rsidRPr="00CC0A45">
              <w:rPr>
                <w:rFonts w:ascii="Times New Roman BaltRim" w:hAnsi="Times New Roman BaltRim" w:cs="Times New Roman BaltRim"/>
                <w:sz w:val="20"/>
                <w:szCs w:val="20"/>
              </w:rPr>
              <w:t>Apdares darbu strādnieks</w:t>
            </w:r>
          </w:p>
        </w:tc>
        <w:tc>
          <w:tcPr>
            <w:tcW w:w="1126" w:type="dxa"/>
            <w:tcBorders>
              <w:top w:val="nil"/>
              <w:left w:val="nil"/>
              <w:bottom w:val="nil"/>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134</w:t>
            </w:r>
          </w:p>
        </w:tc>
      </w:tr>
      <w:tr w:rsidR="009A095A" w:rsidRPr="00CC0A45">
        <w:trPr>
          <w:trHeight w:val="245"/>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rFonts w:ascii="Times New Roman BaltRim" w:hAnsi="Times New Roman BaltRim" w:cs="Times New Roman BaltRim"/>
                <w:sz w:val="20"/>
                <w:szCs w:val="20"/>
                <w:lang w:eastAsia="lv-LV"/>
              </w:rPr>
              <w:t>Vācu valoda (bez priekšzināšanām)</w:t>
            </w:r>
          </w:p>
        </w:tc>
        <w:tc>
          <w:tcPr>
            <w:tcW w:w="1061" w:type="dxa"/>
            <w:tcBorders>
              <w:top w:val="single" w:sz="4" w:space="0" w:color="auto"/>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485</w:t>
            </w:r>
          </w:p>
        </w:tc>
        <w:tc>
          <w:tcPr>
            <w:tcW w:w="3187" w:type="dxa"/>
            <w:tcBorders>
              <w:top w:val="single" w:sz="4" w:space="0" w:color="auto"/>
              <w:left w:val="nil"/>
              <w:bottom w:val="single" w:sz="4" w:space="0" w:color="auto"/>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rPr>
            </w:pPr>
            <w:r w:rsidRPr="00CC0A45">
              <w:rPr>
                <w:rFonts w:ascii="Times New Roman BaltRim" w:hAnsi="Times New Roman BaltRim" w:cs="Times New Roman BaltRim"/>
                <w:sz w:val="20"/>
                <w:szCs w:val="20"/>
              </w:rPr>
              <w:t>Projektu vadīšana</w:t>
            </w:r>
          </w:p>
        </w:tc>
        <w:tc>
          <w:tcPr>
            <w:tcW w:w="1126" w:type="dxa"/>
            <w:tcBorders>
              <w:top w:val="single" w:sz="4" w:space="0" w:color="auto"/>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132</w:t>
            </w:r>
          </w:p>
        </w:tc>
      </w:tr>
      <w:tr w:rsidR="009A095A" w:rsidRPr="00CC0A45">
        <w:trPr>
          <w:trHeight w:val="281"/>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sz w:val="20"/>
                <w:szCs w:val="20"/>
                <w:lang w:eastAsia="lv-LV"/>
              </w:rPr>
              <w:t>Angļu valoda (ar priekšzināšanām) (Lower Intermediate)</w:t>
            </w:r>
          </w:p>
        </w:tc>
        <w:tc>
          <w:tcPr>
            <w:tcW w:w="1061" w:type="dxa"/>
            <w:tcBorders>
              <w:top w:val="nil"/>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283</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rPr>
                <w:sz w:val="20"/>
                <w:szCs w:val="20"/>
              </w:rPr>
            </w:pPr>
            <w:r w:rsidRPr="00CC0A45">
              <w:rPr>
                <w:sz w:val="20"/>
                <w:szCs w:val="20"/>
              </w:rPr>
              <w:t>Klientu apkalpošanas operators</w:t>
            </w:r>
          </w:p>
        </w:tc>
        <w:tc>
          <w:tcPr>
            <w:tcW w:w="1126" w:type="dxa"/>
            <w:tcBorders>
              <w:top w:val="nil"/>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131</w:t>
            </w:r>
          </w:p>
        </w:tc>
      </w:tr>
      <w:tr w:rsidR="009A095A" w:rsidRPr="00CC0A45">
        <w:trPr>
          <w:trHeight w:val="281"/>
        </w:trPr>
        <w:tc>
          <w:tcPr>
            <w:tcW w:w="4451" w:type="dxa"/>
            <w:tcBorders>
              <w:top w:val="nil"/>
              <w:left w:val="single" w:sz="4" w:space="0" w:color="auto"/>
              <w:bottom w:val="single" w:sz="4" w:space="0" w:color="auto"/>
              <w:right w:val="single" w:sz="4" w:space="0" w:color="auto"/>
            </w:tcBorders>
            <w:vAlign w:val="center"/>
          </w:tcPr>
          <w:p w:rsidR="009A095A" w:rsidRPr="00CC0A45" w:rsidRDefault="009A095A" w:rsidP="00777018">
            <w:pPr>
              <w:suppressAutoHyphens w:val="0"/>
              <w:rPr>
                <w:sz w:val="20"/>
                <w:szCs w:val="20"/>
                <w:lang w:eastAsia="lv-LV"/>
              </w:rPr>
            </w:pPr>
            <w:r w:rsidRPr="00CC0A45">
              <w:rPr>
                <w:sz w:val="20"/>
                <w:szCs w:val="20"/>
                <w:lang w:eastAsia="lv-LV"/>
              </w:rPr>
              <w:t>Datorprasmes grāmatvedībā (programma 1C Grāmatvedība)</w:t>
            </w:r>
          </w:p>
        </w:tc>
        <w:tc>
          <w:tcPr>
            <w:tcW w:w="1061" w:type="dxa"/>
            <w:tcBorders>
              <w:top w:val="nil"/>
              <w:left w:val="nil"/>
              <w:bottom w:val="single" w:sz="4" w:space="0" w:color="auto"/>
              <w:right w:val="single" w:sz="4" w:space="0" w:color="auto"/>
            </w:tcBorders>
            <w:noWrap/>
            <w:vAlign w:val="bottom"/>
          </w:tcPr>
          <w:p w:rsidR="009A095A" w:rsidRPr="00CC0A45" w:rsidRDefault="009A095A" w:rsidP="00B93C6E">
            <w:pPr>
              <w:jc w:val="center"/>
              <w:rPr>
                <w:color w:val="000000"/>
                <w:sz w:val="20"/>
                <w:szCs w:val="20"/>
              </w:rPr>
            </w:pPr>
            <w:r w:rsidRPr="00CC0A45">
              <w:rPr>
                <w:color w:val="000000"/>
                <w:sz w:val="20"/>
                <w:szCs w:val="20"/>
              </w:rPr>
              <w:t>211</w:t>
            </w:r>
          </w:p>
        </w:tc>
        <w:tc>
          <w:tcPr>
            <w:tcW w:w="3187" w:type="dxa"/>
            <w:tcBorders>
              <w:top w:val="nil"/>
              <w:left w:val="nil"/>
              <w:bottom w:val="single" w:sz="4" w:space="0" w:color="auto"/>
              <w:right w:val="single" w:sz="4" w:space="0" w:color="auto"/>
            </w:tcBorders>
            <w:vAlign w:val="center"/>
          </w:tcPr>
          <w:p w:rsidR="009A095A" w:rsidRPr="00CC0A45" w:rsidRDefault="009A095A" w:rsidP="00777018">
            <w:pPr>
              <w:rPr>
                <w:rFonts w:ascii="Times New Roman BaltRim" w:hAnsi="Times New Roman BaltRim" w:cs="Times New Roman BaltRim"/>
                <w:sz w:val="20"/>
                <w:szCs w:val="20"/>
              </w:rPr>
            </w:pPr>
            <w:r w:rsidRPr="00CC0A45">
              <w:rPr>
                <w:rFonts w:ascii="Times New Roman BaltRim" w:hAnsi="Times New Roman BaltRim" w:cs="Times New Roman BaltRim"/>
                <w:sz w:val="20"/>
                <w:szCs w:val="20"/>
              </w:rPr>
              <w:t>Sociālās aprūpes darba pamati</w:t>
            </w:r>
          </w:p>
        </w:tc>
        <w:tc>
          <w:tcPr>
            <w:tcW w:w="1126" w:type="dxa"/>
            <w:tcBorders>
              <w:top w:val="nil"/>
              <w:left w:val="nil"/>
              <w:bottom w:val="single" w:sz="4" w:space="0" w:color="auto"/>
              <w:right w:val="single" w:sz="4" w:space="0" w:color="auto"/>
            </w:tcBorders>
            <w:vAlign w:val="bottom"/>
          </w:tcPr>
          <w:p w:rsidR="009A095A" w:rsidRPr="00CC0A45" w:rsidRDefault="009A095A" w:rsidP="00566C73">
            <w:pPr>
              <w:jc w:val="center"/>
              <w:rPr>
                <w:color w:val="000000"/>
                <w:sz w:val="20"/>
                <w:szCs w:val="20"/>
              </w:rPr>
            </w:pPr>
            <w:r w:rsidRPr="00CC0A45">
              <w:rPr>
                <w:color w:val="000000"/>
                <w:sz w:val="20"/>
                <w:szCs w:val="20"/>
              </w:rPr>
              <w:t>446</w:t>
            </w:r>
          </w:p>
        </w:tc>
      </w:tr>
    </w:tbl>
    <w:p w:rsidR="009A095A" w:rsidRPr="00CC0A45" w:rsidRDefault="009A095A" w:rsidP="00A554A7">
      <w:pPr>
        <w:suppressAutoHyphens w:val="0"/>
        <w:jc w:val="both"/>
        <w:rPr>
          <w:b/>
          <w:bCs/>
          <w:color w:val="000000"/>
          <w:lang w:eastAsia="lv-LV"/>
        </w:rPr>
      </w:pPr>
    </w:p>
    <w:tbl>
      <w:tblPr>
        <w:tblW w:w="10031" w:type="dxa"/>
        <w:tblInd w:w="2" w:type="dxa"/>
        <w:tblLook w:val="00A0"/>
      </w:tblPr>
      <w:tblGrid>
        <w:gridCol w:w="4158"/>
        <w:gridCol w:w="5873"/>
      </w:tblGrid>
      <w:tr w:rsidR="009A095A" w:rsidRPr="00CC0A45">
        <w:tc>
          <w:tcPr>
            <w:tcW w:w="4158" w:type="dxa"/>
          </w:tcPr>
          <w:p w:rsidR="009A095A" w:rsidRPr="00CC0A45" w:rsidRDefault="009A095A" w:rsidP="00186B31">
            <w:pPr>
              <w:suppressAutoHyphens w:val="0"/>
              <w:ind w:firstLine="720"/>
              <w:jc w:val="both"/>
              <w:rPr>
                <w:b/>
                <w:bCs/>
                <w:color w:val="000000"/>
                <w:lang w:eastAsia="lv-LV"/>
              </w:rPr>
            </w:pPr>
          </w:p>
          <w:p w:rsidR="009A095A" w:rsidRPr="00CC0A45" w:rsidRDefault="009A095A" w:rsidP="00186B31">
            <w:pPr>
              <w:suppressAutoHyphens w:val="0"/>
              <w:ind w:firstLine="720"/>
              <w:jc w:val="both"/>
              <w:rPr>
                <w:b/>
                <w:bCs/>
                <w:color w:val="000000"/>
                <w:lang w:eastAsia="lv-LV"/>
              </w:rPr>
            </w:pPr>
          </w:p>
          <w:p w:rsidR="009A095A" w:rsidRPr="00CC0A45" w:rsidRDefault="009A095A" w:rsidP="00186B31">
            <w:pPr>
              <w:suppressAutoHyphens w:val="0"/>
              <w:ind w:firstLine="720"/>
              <w:jc w:val="both"/>
              <w:rPr>
                <w:b/>
                <w:bCs/>
                <w:color w:val="000000"/>
                <w:lang w:eastAsia="lv-LV"/>
              </w:rPr>
            </w:pPr>
          </w:p>
          <w:p w:rsidR="009A095A" w:rsidRPr="00CC0A45" w:rsidRDefault="009A095A" w:rsidP="00186B31">
            <w:pPr>
              <w:suppressAutoHyphens w:val="0"/>
              <w:ind w:firstLine="720"/>
              <w:jc w:val="both"/>
              <w:rPr>
                <w:b/>
                <w:bCs/>
                <w:color w:val="000000"/>
                <w:lang w:eastAsia="lv-LV"/>
              </w:rPr>
            </w:pPr>
            <w:r w:rsidRPr="00CC0A45">
              <w:rPr>
                <w:b/>
                <w:bCs/>
                <w:color w:val="000000"/>
                <w:lang w:eastAsia="lv-LV"/>
              </w:rPr>
              <w:t xml:space="preserve">2013.gada janvārī – maijā </w:t>
            </w:r>
            <w:r w:rsidRPr="00CC0A45">
              <w:rPr>
                <w:color w:val="000000"/>
                <w:lang w:eastAsia="lv-LV"/>
              </w:rPr>
              <w:t xml:space="preserve">darbā iekārtojušies </w:t>
            </w:r>
            <w:r w:rsidRPr="00CC0A45">
              <w:rPr>
                <w:b/>
                <w:bCs/>
                <w:lang w:eastAsia="lv-LV"/>
              </w:rPr>
              <w:t xml:space="preserve">30280 </w:t>
            </w:r>
            <w:r w:rsidRPr="00CC0A45">
              <w:rPr>
                <w:lang w:eastAsia="lv-LV"/>
              </w:rPr>
              <w:t xml:space="preserve">bezdarbnieki, no kuriem </w:t>
            </w:r>
            <w:r w:rsidRPr="00CC0A45">
              <w:rPr>
                <w:b/>
                <w:bCs/>
                <w:lang w:eastAsia="lv-LV"/>
              </w:rPr>
              <w:t xml:space="preserve">11521 </w:t>
            </w:r>
            <w:r w:rsidRPr="00CC0A45">
              <w:rPr>
                <w:lang w:eastAsia="lv-LV"/>
              </w:rPr>
              <w:t xml:space="preserve">(38%) </w:t>
            </w:r>
            <w:r w:rsidRPr="00CC0A45">
              <w:rPr>
                <w:color w:val="000000"/>
                <w:lang w:eastAsia="lv-LV"/>
              </w:rPr>
              <w:t xml:space="preserve">bezdarbnieki ir iekārtojušies darbā pēc kāda aktīvā pasākuma pabeigšanas (izņemot KPP informatīvās dienas). </w:t>
            </w:r>
          </w:p>
        </w:tc>
        <w:tc>
          <w:tcPr>
            <w:tcW w:w="5873" w:type="dxa"/>
          </w:tcPr>
          <w:p w:rsidR="009A095A" w:rsidRPr="00CC0A45" w:rsidRDefault="009A095A" w:rsidP="00777018">
            <w:pPr>
              <w:suppressAutoHyphens w:val="0"/>
              <w:jc w:val="both"/>
              <w:rPr>
                <w:b/>
                <w:bCs/>
                <w:color w:val="000000"/>
                <w:lang w:eastAsia="lv-LV"/>
              </w:rPr>
            </w:pPr>
            <w:r w:rsidRPr="00195D0C">
              <w:rPr>
                <w:b/>
                <w:bCs/>
                <w:noProof/>
                <w:color w:val="000000"/>
                <w:lang w:eastAsia="lv-LV"/>
              </w:rPr>
              <w:pict>
                <v:shape id="Picture 1" o:spid="_x0000_i1065" type="#_x0000_t75" style="width:263.25pt;height:190.5pt;visibility:visible">
                  <v:imagedata r:id="rId46" o:title=""/>
                </v:shape>
              </w:pict>
            </w:r>
          </w:p>
        </w:tc>
      </w:tr>
    </w:tbl>
    <w:p w:rsidR="009A095A" w:rsidRPr="00CC0A45" w:rsidRDefault="009A095A" w:rsidP="00A554A7">
      <w:pPr>
        <w:suppressAutoHyphens w:val="0"/>
        <w:jc w:val="both"/>
        <w:rPr>
          <w:b/>
          <w:bCs/>
          <w:color w:val="000000"/>
          <w:lang w:eastAsia="lv-LV"/>
        </w:rPr>
      </w:pPr>
    </w:p>
    <w:p w:rsidR="009A095A" w:rsidRPr="00CC0A45" w:rsidRDefault="009A095A" w:rsidP="00A554A7">
      <w:pPr>
        <w:suppressAutoHyphens w:val="0"/>
        <w:jc w:val="both"/>
        <w:rPr>
          <w:b/>
          <w:bCs/>
          <w:color w:val="000000"/>
          <w:lang w:eastAsia="lv-LV"/>
        </w:rPr>
      </w:pPr>
      <w:r w:rsidRPr="00CC0A45">
        <w:rPr>
          <w:b/>
          <w:bCs/>
          <w:color w:val="000000"/>
          <w:lang w:eastAsia="lv-LV"/>
        </w:rPr>
        <w:t>Iekārtojušies darbā 6 mēnešu laikā pēc apmācību pabeigšanas:</w:t>
      </w:r>
    </w:p>
    <w:p w:rsidR="009A095A" w:rsidRPr="00CC0A45" w:rsidRDefault="009A095A" w:rsidP="00A554A7">
      <w:pPr>
        <w:numPr>
          <w:ilvl w:val="0"/>
          <w:numId w:val="12"/>
        </w:numPr>
        <w:jc w:val="both"/>
        <w:rPr>
          <w:b/>
          <w:bCs/>
          <w:spacing w:val="-2"/>
        </w:rPr>
      </w:pPr>
      <w:r w:rsidRPr="00CC0A45">
        <w:rPr>
          <w:b/>
          <w:bCs/>
          <w:spacing w:val="-2"/>
        </w:rPr>
        <w:t>34,2 %</w:t>
      </w:r>
      <w:r w:rsidRPr="00CC0A45">
        <w:rPr>
          <w:spacing w:val="-2"/>
        </w:rPr>
        <w:t xml:space="preserve"> </w:t>
      </w:r>
      <w:r w:rsidRPr="00CC0A45">
        <w:rPr>
          <w:color w:val="000000"/>
          <w:spacing w:val="-2"/>
        </w:rPr>
        <w:t xml:space="preserve">no bezdarbniekiem, kas ir </w:t>
      </w:r>
      <w:r w:rsidRPr="00CC0A45">
        <w:rPr>
          <w:b/>
          <w:bCs/>
          <w:color w:val="000000"/>
          <w:spacing w:val="-2"/>
        </w:rPr>
        <w:t xml:space="preserve">pabeiguši profesionālo apmācību, pārkvalifikāciju vai </w:t>
      </w:r>
      <w:r w:rsidRPr="00CC0A45">
        <w:rPr>
          <w:b/>
          <w:bCs/>
          <w:spacing w:val="-2"/>
        </w:rPr>
        <w:t>kvalifikācijas paaugstināšanu</w:t>
      </w:r>
      <w:r w:rsidRPr="00CC0A45">
        <w:rPr>
          <w:spacing w:val="-2"/>
        </w:rPr>
        <w:t xml:space="preserve"> laika posmā no </w:t>
      </w:r>
      <w:r w:rsidRPr="00CC0A45">
        <w:rPr>
          <w:spacing w:val="-2"/>
          <w:lang w:eastAsia="en-US"/>
        </w:rPr>
        <w:t xml:space="preserve">2011.gada 1.novembra līdz 2012.gada 31.oktobrim (kopā – 8336 personas), </w:t>
      </w:r>
      <w:r w:rsidRPr="00CC0A45">
        <w:rPr>
          <w:color w:val="000000"/>
          <w:spacing w:val="-2"/>
          <w:lang w:eastAsia="en-US"/>
        </w:rPr>
        <w:t>6 mēnešu laikā no apmācību pabeigšanas ir iekārtojušies darbā.</w:t>
      </w:r>
    </w:p>
    <w:p w:rsidR="009A095A" w:rsidRPr="00CC0A45" w:rsidRDefault="009A095A" w:rsidP="00A554A7">
      <w:pPr>
        <w:numPr>
          <w:ilvl w:val="0"/>
          <w:numId w:val="12"/>
        </w:numPr>
        <w:jc w:val="both"/>
        <w:rPr>
          <w:b/>
          <w:bCs/>
        </w:rPr>
      </w:pPr>
      <w:r w:rsidRPr="00CC0A45">
        <w:rPr>
          <w:b/>
          <w:bCs/>
        </w:rPr>
        <w:t>24,6 %</w:t>
      </w:r>
      <w:r w:rsidRPr="00CC0A45">
        <w:t xml:space="preserve"> no bezdarbniekiem, kas ir </w:t>
      </w:r>
      <w:r w:rsidRPr="00CC0A45">
        <w:rPr>
          <w:b/>
          <w:bCs/>
        </w:rPr>
        <w:t>pabeiguši neformālo apmācību</w:t>
      </w:r>
      <w:r w:rsidRPr="00CC0A45">
        <w:t xml:space="preserve"> (bez valsts valodas programmas) laika posmā </w:t>
      </w:r>
      <w:r w:rsidRPr="00CC0A45">
        <w:rPr>
          <w:spacing w:val="-2"/>
        </w:rPr>
        <w:t xml:space="preserve">no </w:t>
      </w:r>
      <w:r w:rsidRPr="00CC0A45">
        <w:rPr>
          <w:spacing w:val="-2"/>
          <w:lang w:eastAsia="en-US"/>
        </w:rPr>
        <w:t>2011.gada 1.novembra līdz 2012.gada 31.oktobrim</w:t>
      </w:r>
      <w:r w:rsidRPr="00CC0A45">
        <w:rPr>
          <w:lang w:eastAsia="en-US"/>
        </w:rPr>
        <w:t xml:space="preserve"> (kopā – 14457 personas), 6 mēnešu laikā no apmācību pabeigšanas ir iekārtojušies darbā.</w:t>
      </w:r>
    </w:p>
    <w:p w:rsidR="009A095A" w:rsidRPr="00CC0A45" w:rsidRDefault="009A095A" w:rsidP="00A554A7">
      <w:pPr>
        <w:numPr>
          <w:ilvl w:val="0"/>
          <w:numId w:val="12"/>
        </w:numPr>
        <w:jc w:val="both"/>
        <w:rPr>
          <w:b/>
          <w:bCs/>
        </w:rPr>
      </w:pPr>
      <w:r w:rsidRPr="00CC0A45">
        <w:rPr>
          <w:b/>
          <w:bCs/>
        </w:rPr>
        <w:t>22,5 %</w:t>
      </w:r>
      <w:r w:rsidRPr="00CC0A45">
        <w:t xml:space="preserve"> no bezdarbniekiem, kas ir pabeiguši </w:t>
      </w:r>
      <w:r w:rsidRPr="00CC0A45">
        <w:rPr>
          <w:b/>
          <w:bCs/>
        </w:rPr>
        <w:t>neformālās izglītības programmas „Valsts valodas apguve”</w:t>
      </w:r>
      <w:r w:rsidRPr="00CC0A45">
        <w:t xml:space="preserve"> laika posmā</w:t>
      </w:r>
      <w:r w:rsidRPr="00CC0A45">
        <w:rPr>
          <w:color w:val="FF0000"/>
        </w:rPr>
        <w:t xml:space="preserve"> </w:t>
      </w:r>
      <w:r w:rsidRPr="00CC0A45">
        <w:rPr>
          <w:spacing w:val="-2"/>
        </w:rPr>
        <w:t xml:space="preserve">no </w:t>
      </w:r>
      <w:r w:rsidRPr="00CC0A45">
        <w:rPr>
          <w:spacing w:val="-2"/>
          <w:lang w:eastAsia="en-US"/>
        </w:rPr>
        <w:t>2011.gada 1.decembra līdz 2012.gada 30.novembrim</w:t>
      </w:r>
      <w:r w:rsidRPr="00CC0A45">
        <w:rPr>
          <w:lang w:eastAsia="en-US"/>
        </w:rPr>
        <w:t xml:space="preserve"> (kopā – 5450 personas), </w:t>
      </w:r>
      <w:r w:rsidRPr="00CC0A45">
        <w:rPr>
          <w:color w:val="000000"/>
          <w:lang w:eastAsia="en-US"/>
        </w:rPr>
        <w:t>6 mēnešu laikā no apmācību pabeigšanas ir iekārtojušies darbā.</w:t>
      </w:r>
    </w:p>
    <w:p w:rsidR="009A095A" w:rsidRPr="00CC0A45" w:rsidRDefault="009A095A" w:rsidP="003D6413">
      <w:pPr>
        <w:ind w:left="360"/>
        <w:jc w:val="center"/>
        <w:rPr>
          <w:b/>
          <w:bCs/>
        </w:rPr>
      </w:pPr>
      <w:r w:rsidRPr="00195D0C">
        <w:rPr>
          <w:b/>
          <w:bCs/>
          <w:noProof/>
          <w:lang w:eastAsia="lv-LV"/>
        </w:rPr>
        <w:pict>
          <v:shape id="Picture 18" o:spid="_x0000_i1066" type="#_x0000_t75" style="width:459.75pt;height:321.75pt;visibility:visible">
            <v:imagedata r:id="rId47" o:title=""/>
          </v:shape>
        </w:pict>
      </w:r>
    </w:p>
    <w:p w:rsidR="009A095A" w:rsidRDefault="009A095A" w:rsidP="003D6413">
      <w:pPr>
        <w:ind w:left="360"/>
        <w:jc w:val="center"/>
        <w:rPr>
          <w:b/>
          <w:bCs/>
        </w:rPr>
      </w:pPr>
    </w:p>
    <w:p w:rsidR="009A095A" w:rsidRDefault="009A095A" w:rsidP="003D6413">
      <w:pPr>
        <w:ind w:left="360"/>
        <w:jc w:val="center"/>
        <w:rPr>
          <w:b/>
          <w:bCs/>
        </w:rPr>
      </w:pPr>
    </w:p>
    <w:p w:rsidR="009A095A" w:rsidRDefault="009A095A" w:rsidP="003D6413">
      <w:pPr>
        <w:ind w:left="360"/>
        <w:jc w:val="center"/>
        <w:rPr>
          <w:b/>
          <w:bCs/>
        </w:rPr>
      </w:pPr>
    </w:p>
    <w:p w:rsidR="009A095A" w:rsidRPr="00CC0A45" w:rsidRDefault="009A095A" w:rsidP="003D6413">
      <w:pPr>
        <w:ind w:left="360"/>
        <w:jc w:val="center"/>
        <w:rPr>
          <w:b/>
          <w:bCs/>
        </w:rPr>
      </w:pPr>
    </w:p>
    <w:p w:rsidR="009A095A" w:rsidRPr="00CC0A45" w:rsidRDefault="009A095A" w:rsidP="003D6413">
      <w:pPr>
        <w:ind w:left="360"/>
        <w:jc w:val="center"/>
        <w:rPr>
          <w:b/>
          <w:bCs/>
        </w:rPr>
      </w:pPr>
    </w:p>
    <w:p w:rsidR="009A095A" w:rsidRPr="00CC0A45" w:rsidRDefault="009A095A" w:rsidP="003D6413">
      <w:pPr>
        <w:ind w:left="360"/>
        <w:jc w:val="center"/>
        <w:rPr>
          <w:b/>
          <w:bCs/>
        </w:rPr>
      </w:pPr>
    </w:p>
    <w:p w:rsidR="009A095A" w:rsidRPr="00CC0A45" w:rsidRDefault="009A095A" w:rsidP="00550E6E">
      <w:pPr>
        <w:rPr>
          <w:b/>
          <w:bCs/>
        </w:rPr>
      </w:pPr>
    </w:p>
    <w:p w:rsidR="009A095A" w:rsidRPr="00CC0A45" w:rsidRDefault="009A095A" w:rsidP="004D750F">
      <w:pPr>
        <w:pStyle w:val="Heading1"/>
        <w:numPr>
          <w:ilvl w:val="0"/>
          <w:numId w:val="19"/>
        </w:numPr>
      </w:pPr>
      <w:bookmarkStart w:id="7" w:name="_Toc346283330"/>
      <w:r w:rsidRPr="00CC0A45">
        <w:rPr>
          <w:b w:val="0"/>
          <w:bCs w:val="0"/>
        </w:rPr>
        <w:t>NVA</w:t>
      </w:r>
      <w:r w:rsidRPr="00CC0A45">
        <w:t xml:space="preserve"> klientu interese par darbu ārzemēs</w:t>
      </w:r>
      <w:bookmarkEnd w:id="7"/>
    </w:p>
    <w:tbl>
      <w:tblPr>
        <w:tblW w:w="10089" w:type="dxa"/>
        <w:tblInd w:w="2" w:type="dxa"/>
        <w:tblLayout w:type="fixed"/>
        <w:tblLook w:val="00A0"/>
      </w:tblPr>
      <w:tblGrid>
        <w:gridCol w:w="4503"/>
        <w:gridCol w:w="5586"/>
      </w:tblGrid>
      <w:tr w:rsidR="009A095A" w:rsidRPr="00CC0A45">
        <w:trPr>
          <w:trHeight w:val="2989"/>
        </w:trPr>
        <w:tc>
          <w:tcPr>
            <w:tcW w:w="4503" w:type="dxa"/>
          </w:tcPr>
          <w:p w:rsidR="009A095A" w:rsidRPr="00CC0A45" w:rsidRDefault="009A095A" w:rsidP="00120B0D">
            <w:pPr>
              <w:ind w:firstLine="720"/>
              <w:jc w:val="both"/>
            </w:pPr>
            <w:r w:rsidRPr="00CC0A45">
              <w:t xml:space="preserve">NVA klienti, kas plāno doties darba meklējumos ārpus Latvijas un 2013.gada janvārī -maijā konsultējušies pie EURES speciālistiem, vislielāko interesi izrāda par Lielbritāniju – 25 % klientu, Vāciju – 19%, un Norvēģiju – 11%. </w:t>
            </w:r>
          </w:p>
          <w:p w:rsidR="009A095A" w:rsidRPr="00CC0A45" w:rsidRDefault="009A095A" w:rsidP="00120B0D">
            <w:pPr>
              <w:ind w:firstLine="720"/>
              <w:jc w:val="both"/>
            </w:pPr>
            <w:r w:rsidRPr="00CC0A45">
              <w:t>Interese par darbu ārzemēs ir dažādās nozarēs: lauksaimniecības, apstrādes, būvniecības, izmitināšanas un ēdināšanas, transporta un uzglabāšanas un veselības nozarēs.</w:t>
            </w:r>
          </w:p>
        </w:tc>
        <w:tc>
          <w:tcPr>
            <w:tcW w:w="5586" w:type="dxa"/>
          </w:tcPr>
          <w:p w:rsidR="009A095A" w:rsidRPr="00CC0A45" w:rsidRDefault="009A095A" w:rsidP="00120B0D">
            <w:pPr>
              <w:jc w:val="both"/>
            </w:pPr>
            <w:r w:rsidRPr="00847B0C">
              <w:rPr>
                <w:noProof/>
                <w:lang w:eastAsia="lv-LV"/>
              </w:rPr>
              <w:pict>
                <v:shape id="_x0000_i1067" type="#_x0000_t75" style="width:286.5pt;height:168pt;visibility:visible">
                  <v:imagedata r:id="rId48" o:title=""/>
                </v:shape>
              </w:pict>
            </w:r>
          </w:p>
        </w:tc>
      </w:tr>
    </w:tbl>
    <w:p w:rsidR="009A095A" w:rsidRPr="00CC0A45" w:rsidRDefault="009A095A" w:rsidP="00A554A7">
      <w:pPr>
        <w:ind w:firstLine="720"/>
        <w:jc w:val="both"/>
      </w:pPr>
    </w:p>
    <w:p w:rsidR="009A095A" w:rsidRPr="00CC0A45" w:rsidRDefault="009A095A" w:rsidP="00BB596E">
      <w:pPr>
        <w:ind w:firstLine="720"/>
        <w:jc w:val="center"/>
        <w:rPr>
          <w:noProof/>
          <w:lang w:val="en-US" w:eastAsia="en-US"/>
        </w:rPr>
      </w:pPr>
      <w:r w:rsidRPr="00847B0C">
        <w:rPr>
          <w:noProof/>
          <w:lang w:eastAsia="lv-LV"/>
        </w:rPr>
        <w:pict>
          <v:shape id="_x0000_i1068" type="#_x0000_t75" style="width:303pt;height:156.75pt;visibility:visible">
            <v:imagedata r:id="rId49" o:title=""/>
          </v:shape>
        </w:pict>
      </w:r>
    </w:p>
    <w:p w:rsidR="009A095A" w:rsidRPr="00CC0A45" w:rsidRDefault="009A095A" w:rsidP="00D950D5">
      <w:pPr>
        <w:ind w:firstLine="720"/>
        <w:jc w:val="both"/>
        <w:rPr>
          <w:sz w:val="18"/>
          <w:szCs w:val="18"/>
        </w:rPr>
      </w:pPr>
      <w:r w:rsidRPr="00CC0A45">
        <w:t xml:space="preserve">Vislielākā interese (23% no klientiem) ir par </w:t>
      </w:r>
      <w:r w:rsidRPr="00CC0A45">
        <w:rPr>
          <w:color w:val="000000"/>
        </w:rPr>
        <w:t xml:space="preserve">darbu </w:t>
      </w:r>
      <w:r w:rsidRPr="00CC0A45">
        <w:t xml:space="preserve">lauksaimniecības, mežsaimniecības un zivsaimniecības nozarēs un 19% - </w:t>
      </w:r>
      <w:r w:rsidRPr="00CC0A45">
        <w:rPr>
          <w:color w:val="000000"/>
        </w:rPr>
        <w:t>apstrādes rūpniecībā</w:t>
      </w:r>
      <w:r w:rsidRPr="00CC0A45">
        <w:t>, 16% - izmitināšanas un ēdināšanas pakalpojumu, 13% - būvniecības nozarēs, 8% - transporta un uzglabāšanas nozarē, 8%- veselības un sociālās aprūpes nozarē.</w:t>
      </w:r>
      <w:r w:rsidRPr="00CC0A45">
        <w:rPr>
          <w:sz w:val="18"/>
          <w:szCs w:val="18"/>
        </w:rPr>
        <w:t xml:space="preserve"> </w:t>
      </w:r>
    </w:p>
    <w:p w:rsidR="009A095A" w:rsidRPr="00CC0A45" w:rsidRDefault="009A095A" w:rsidP="001F3477">
      <w:pPr>
        <w:rPr>
          <w:sz w:val="18"/>
          <w:szCs w:val="18"/>
        </w:rPr>
      </w:pPr>
    </w:p>
    <w:p w:rsidR="009A095A" w:rsidRPr="00CC0A45" w:rsidRDefault="009A095A" w:rsidP="001F3477">
      <w:pPr>
        <w:rPr>
          <w:sz w:val="18"/>
          <w:szCs w:val="18"/>
        </w:rPr>
      </w:pPr>
    </w:p>
    <w:p w:rsidR="009A095A" w:rsidRPr="00CC0A45" w:rsidRDefault="009A095A" w:rsidP="007C4347">
      <w:pPr>
        <w:pStyle w:val="ListParagraph"/>
        <w:rPr>
          <w:sz w:val="22"/>
          <w:szCs w:val="22"/>
        </w:rPr>
      </w:pPr>
    </w:p>
    <w:p w:rsidR="009A095A" w:rsidRPr="00CC0A45" w:rsidRDefault="009A095A" w:rsidP="007C4347">
      <w:pPr>
        <w:pStyle w:val="ListParagraph"/>
        <w:rPr>
          <w:sz w:val="22"/>
          <w:szCs w:val="22"/>
        </w:rPr>
      </w:pPr>
    </w:p>
    <w:p w:rsidR="009A095A" w:rsidRPr="000B4310" w:rsidRDefault="009A095A" w:rsidP="007C4347">
      <w:pPr>
        <w:pStyle w:val="ListParagraph"/>
        <w:rPr>
          <w:sz w:val="22"/>
          <w:szCs w:val="22"/>
        </w:rPr>
      </w:pPr>
      <w:r w:rsidRPr="00CC0A45">
        <w:rPr>
          <w:sz w:val="22"/>
          <w:szCs w:val="22"/>
        </w:rPr>
        <w:t>A.Maskaļovs 67021805</w:t>
      </w:r>
    </w:p>
    <w:sectPr w:rsidR="009A095A" w:rsidRPr="000B4310" w:rsidSect="004461AF">
      <w:pgSz w:w="11905" w:h="16837"/>
      <w:pgMar w:top="607" w:right="1134" w:bottom="540" w:left="1134" w:header="456" w:footer="36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95A" w:rsidRDefault="009A095A" w:rsidP="007B68F7">
      <w:r>
        <w:separator/>
      </w:r>
    </w:p>
  </w:endnote>
  <w:endnote w:type="continuationSeparator" w:id="0">
    <w:p w:rsidR="009A095A" w:rsidRDefault="009A095A" w:rsidP="007B68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BA"/>
    <w:family w:val="swiss"/>
    <w:pitch w:val="variable"/>
    <w:sig w:usb0="61002A87" w:usb1="80000000" w:usb2="00000008" w:usb3="00000000" w:csb0="000101FF" w:csb1="00000000"/>
  </w:font>
  <w:font w:name="Arial">
    <w:panose1 w:val="020B0604020202020204"/>
    <w:charset w:val="BA"/>
    <w:family w:val="swiss"/>
    <w:pitch w:val="variable"/>
    <w:sig w:usb0="20002A87" w:usb1="80000000" w:usb2="00000008" w:usb3="00000000" w:csb0="000001FF" w:csb1="00000000"/>
  </w:font>
  <w:font w:name="Verdana">
    <w:panose1 w:val="020B0604030504040204"/>
    <w:charset w:val="BA"/>
    <w:family w:val="swiss"/>
    <w:pitch w:val="variable"/>
    <w:sig w:usb0="20000287" w:usb1="00000000" w:usb2="00000000" w:usb3="00000000" w:csb0="0000019F" w:csb1="00000000"/>
  </w:font>
  <w:font w:name="Century Gothic">
    <w:panose1 w:val="020B0502020202020204"/>
    <w:charset w:val="BA"/>
    <w:family w:val="swiss"/>
    <w:pitch w:val="variable"/>
    <w:sig w:usb0="00000287" w:usb1="00000000" w:usb2="00000000" w:usb3="00000000" w:csb0="0000009F" w:csb1="00000000"/>
  </w:font>
  <w:font w:name="Times New Roman BaltRim">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95A" w:rsidRDefault="009A095A">
    <w:pPr>
      <w:pStyle w:val="Footer"/>
      <w:jc w:val="right"/>
    </w:pP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95A" w:rsidRDefault="009A095A" w:rsidP="007B68F7">
      <w:r>
        <w:separator/>
      </w:r>
    </w:p>
  </w:footnote>
  <w:footnote w:type="continuationSeparator" w:id="0">
    <w:p w:rsidR="009A095A" w:rsidRDefault="009A095A" w:rsidP="007B68F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912259D4"/>
    <w:lvl w:ilvl="0">
      <w:start w:val="1"/>
      <w:numFmt w:val="bullet"/>
      <w:lvlText w:val=""/>
      <w:lvlJc w:val="left"/>
      <w:pPr>
        <w:tabs>
          <w:tab w:val="num" w:pos="643"/>
        </w:tabs>
        <w:ind w:left="643"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cs="Symbol"/>
      </w:rPr>
    </w:lvl>
  </w:abstractNum>
  <w:abstractNum w:abstractNumId="2">
    <w:nsid w:val="06E1158B"/>
    <w:multiLevelType w:val="hybridMultilevel"/>
    <w:tmpl w:val="E8ACBE40"/>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78706D3"/>
    <w:multiLevelType w:val="hybridMultilevel"/>
    <w:tmpl w:val="E80EDDBA"/>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4">
    <w:nsid w:val="0D2E58ED"/>
    <w:multiLevelType w:val="hybridMultilevel"/>
    <w:tmpl w:val="C574659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10AD6A21"/>
    <w:multiLevelType w:val="multilevel"/>
    <w:tmpl w:val="41142B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4FE16FF"/>
    <w:multiLevelType w:val="hybridMultilevel"/>
    <w:tmpl w:val="E4228242"/>
    <w:lvl w:ilvl="0" w:tplc="DA9AF518">
      <w:start w:val="2013"/>
      <w:numFmt w:val="bullet"/>
      <w:lvlText w:val=""/>
      <w:lvlJc w:val="left"/>
      <w:pPr>
        <w:ind w:left="720" w:hanging="360"/>
      </w:pPr>
      <w:rPr>
        <w:rFonts w:ascii="Symbol" w:eastAsia="Times New Roman" w:hAnsi="Symbol" w:hint="default"/>
      </w:rPr>
    </w:lvl>
    <w:lvl w:ilvl="1" w:tplc="AF7CA534">
      <w:start w:val="2012"/>
      <w:numFmt w:val="bullet"/>
      <w:lvlText w:val="-"/>
      <w:lvlJc w:val="left"/>
      <w:pPr>
        <w:tabs>
          <w:tab w:val="num" w:pos="1440"/>
        </w:tabs>
        <w:ind w:left="1440" w:hanging="360"/>
      </w:pPr>
      <w:rPr>
        <w:rFonts w:ascii="Times New Roman" w:eastAsia="Times New Roman" w:hAnsi="Times New Roman"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7">
    <w:nsid w:val="18DC5C4B"/>
    <w:multiLevelType w:val="hybridMultilevel"/>
    <w:tmpl w:val="E250A4E0"/>
    <w:lvl w:ilvl="0" w:tplc="4EC8AF34">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
    <w:nsid w:val="19341A42"/>
    <w:multiLevelType w:val="hybridMultilevel"/>
    <w:tmpl w:val="9CB8DD8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nsid w:val="1F5C538B"/>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2997FC4"/>
    <w:multiLevelType w:val="hybridMultilevel"/>
    <w:tmpl w:val="CB88B694"/>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11">
    <w:nsid w:val="33517AEF"/>
    <w:multiLevelType w:val="hybridMultilevel"/>
    <w:tmpl w:val="F05C7BC2"/>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2">
    <w:nsid w:val="33C24D74"/>
    <w:multiLevelType w:val="multilevel"/>
    <w:tmpl w:val="7F24FD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4531E05"/>
    <w:multiLevelType w:val="hybridMultilevel"/>
    <w:tmpl w:val="7EFE4298"/>
    <w:lvl w:ilvl="0" w:tplc="2BD621C8">
      <w:numFmt w:val="bullet"/>
      <w:lvlText w:val=""/>
      <w:lvlJc w:val="left"/>
      <w:pPr>
        <w:tabs>
          <w:tab w:val="num" w:pos="1080"/>
        </w:tabs>
        <w:ind w:left="1080" w:hanging="360"/>
      </w:pPr>
      <w:rPr>
        <w:rFonts w:ascii="Symbol" w:eastAsia="Times New Roman" w:hAnsi="Symbol" w:hint="default"/>
      </w:rPr>
    </w:lvl>
    <w:lvl w:ilvl="1" w:tplc="04260003">
      <w:start w:val="1"/>
      <w:numFmt w:val="bullet"/>
      <w:lvlText w:val="o"/>
      <w:lvlJc w:val="left"/>
      <w:pPr>
        <w:tabs>
          <w:tab w:val="num" w:pos="1800"/>
        </w:tabs>
        <w:ind w:left="1800" w:hanging="360"/>
      </w:pPr>
      <w:rPr>
        <w:rFonts w:ascii="Courier New" w:hAnsi="Courier New" w:cs="Courier New" w:hint="default"/>
      </w:rPr>
    </w:lvl>
    <w:lvl w:ilvl="2" w:tplc="04260005">
      <w:start w:val="1"/>
      <w:numFmt w:val="bullet"/>
      <w:lvlText w:val=""/>
      <w:lvlJc w:val="left"/>
      <w:pPr>
        <w:tabs>
          <w:tab w:val="num" w:pos="2520"/>
        </w:tabs>
        <w:ind w:left="2520" w:hanging="360"/>
      </w:pPr>
      <w:rPr>
        <w:rFonts w:ascii="Wingdings" w:hAnsi="Wingdings" w:cs="Wingdings" w:hint="default"/>
      </w:rPr>
    </w:lvl>
    <w:lvl w:ilvl="3" w:tplc="04260001">
      <w:start w:val="1"/>
      <w:numFmt w:val="bullet"/>
      <w:lvlText w:val=""/>
      <w:lvlJc w:val="left"/>
      <w:pPr>
        <w:tabs>
          <w:tab w:val="num" w:pos="3240"/>
        </w:tabs>
        <w:ind w:left="3240" w:hanging="360"/>
      </w:pPr>
      <w:rPr>
        <w:rFonts w:ascii="Symbol" w:hAnsi="Symbol" w:cs="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cs="Wingdings" w:hint="default"/>
      </w:rPr>
    </w:lvl>
    <w:lvl w:ilvl="6" w:tplc="04260001">
      <w:start w:val="1"/>
      <w:numFmt w:val="bullet"/>
      <w:lvlText w:val=""/>
      <w:lvlJc w:val="left"/>
      <w:pPr>
        <w:tabs>
          <w:tab w:val="num" w:pos="5400"/>
        </w:tabs>
        <w:ind w:left="5400" w:hanging="360"/>
      </w:pPr>
      <w:rPr>
        <w:rFonts w:ascii="Symbol" w:hAnsi="Symbol" w:cs="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cs="Wingdings" w:hint="default"/>
      </w:rPr>
    </w:lvl>
  </w:abstractNum>
  <w:abstractNum w:abstractNumId="14">
    <w:nsid w:val="3B1B2B70"/>
    <w:multiLevelType w:val="hybridMultilevel"/>
    <w:tmpl w:val="229CFEE8"/>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5">
    <w:nsid w:val="3EF174F4"/>
    <w:multiLevelType w:val="hybridMultilevel"/>
    <w:tmpl w:val="EFBC9008"/>
    <w:lvl w:ilvl="0" w:tplc="04260001">
      <w:start w:val="1"/>
      <w:numFmt w:val="bullet"/>
      <w:lvlText w:val=""/>
      <w:lvlJc w:val="left"/>
      <w:pPr>
        <w:ind w:left="761" w:hanging="360"/>
      </w:pPr>
      <w:rPr>
        <w:rFonts w:ascii="Symbol" w:hAnsi="Symbol" w:cs="Symbol" w:hint="default"/>
      </w:rPr>
    </w:lvl>
    <w:lvl w:ilvl="1" w:tplc="04260003">
      <w:start w:val="1"/>
      <w:numFmt w:val="bullet"/>
      <w:lvlText w:val="o"/>
      <w:lvlJc w:val="left"/>
      <w:pPr>
        <w:ind w:left="1481" w:hanging="360"/>
      </w:pPr>
      <w:rPr>
        <w:rFonts w:ascii="Courier New" w:hAnsi="Courier New" w:cs="Courier New" w:hint="default"/>
      </w:rPr>
    </w:lvl>
    <w:lvl w:ilvl="2" w:tplc="04260005">
      <w:start w:val="1"/>
      <w:numFmt w:val="bullet"/>
      <w:lvlText w:val=""/>
      <w:lvlJc w:val="left"/>
      <w:pPr>
        <w:ind w:left="2201" w:hanging="360"/>
      </w:pPr>
      <w:rPr>
        <w:rFonts w:ascii="Wingdings" w:hAnsi="Wingdings" w:cs="Wingdings" w:hint="default"/>
      </w:rPr>
    </w:lvl>
    <w:lvl w:ilvl="3" w:tplc="04260001">
      <w:start w:val="1"/>
      <w:numFmt w:val="bullet"/>
      <w:lvlText w:val=""/>
      <w:lvlJc w:val="left"/>
      <w:pPr>
        <w:ind w:left="2921" w:hanging="360"/>
      </w:pPr>
      <w:rPr>
        <w:rFonts w:ascii="Symbol" w:hAnsi="Symbol" w:cs="Symbol" w:hint="default"/>
      </w:rPr>
    </w:lvl>
    <w:lvl w:ilvl="4" w:tplc="04260003">
      <w:start w:val="1"/>
      <w:numFmt w:val="bullet"/>
      <w:lvlText w:val="o"/>
      <w:lvlJc w:val="left"/>
      <w:pPr>
        <w:ind w:left="3641" w:hanging="360"/>
      </w:pPr>
      <w:rPr>
        <w:rFonts w:ascii="Courier New" w:hAnsi="Courier New" w:cs="Courier New" w:hint="default"/>
      </w:rPr>
    </w:lvl>
    <w:lvl w:ilvl="5" w:tplc="04260005">
      <w:start w:val="1"/>
      <w:numFmt w:val="bullet"/>
      <w:lvlText w:val=""/>
      <w:lvlJc w:val="left"/>
      <w:pPr>
        <w:ind w:left="4361" w:hanging="360"/>
      </w:pPr>
      <w:rPr>
        <w:rFonts w:ascii="Wingdings" w:hAnsi="Wingdings" w:cs="Wingdings" w:hint="default"/>
      </w:rPr>
    </w:lvl>
    <w:lvl w:ilvl="6" w:tplc="04260001">
      <w:start w:val="1"/>
      <w:numFmt w:val="bullet"/>
      <w:lvlText w:val=""/>
      <w:lvlJc w:val="left"/>
      <w:pPr>
        <w:ind w:left="5081" w:hanging="360"/>
      </w:pPr>
      <w:rPr>
        <w:rFonts w:ascii="Symbol" w:hAnsi="Symbol" w:cs="Symbol" w:hint="default"/>
      </w:rPr>
    </w:lvl>
    <w:lvl w:ilvl="7" w:tplc="04260003">
      <w:start w:val="1"/>
      <w:numFmt w:val="bullet"/>
      <w:lvlText w:val="o"/>
      <w:lvlJc w:val="left"/>
      <w:pPr>
        <w:ind w:left="5801" w:hanging="360"/>
      </w:pPr>
      <w:rPr>
        <w:rFonts w:ascii="Courier New" w:hAnsi="Courier New" w:cs="Courier New" w:hint="default"/>
      </w:rPr>
    </w:lvl>
    <w:lvl w:ilvl="8" w:tplc="04260005">
      <w:start w:val="1"/>
      <w:numFmt w:val="bullet"/>
      <w:lvlText w:val=""/>
      <w:lvlJc w:val="left"/>
      <w:pPr>
        <w:ind w:left="6521" w:hanging="360"/>
      </w:pPr>
      <w:rPr>
        <w:rFonts w:ascii="Wingdings" w:hAnsi="Wingdings" w:cs="Wingdings" w:hint="default"/>
      </w:rPr>
    </w:lvl>
  </w:abstractNum>
  <w:abstractNum w:abstractNumId="16">
    <w:nsid w:val="419232B5"/>
    <w:multiLevelType w:val="hybridMultilevel"/>
    <w:tmpl w:val="10423BA0"/>
    <w:lvl w:ilvl="0" w:tplc="C50AAC3A">
      <w:start w:val="1"/>
      <w:numFmt w:val="bullet"/>
      <w:lvlText w:val=""/>
      <w:lvlJc w:val="left"/>
      <w:pPr>
        <w:ind w:left="720" w:hanging="360"/>
      </w:pPr>
      <w:rPr>
        <w:rFonts w:ascii="Symbol" w:hAnsi="Symbol" w:cs="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7">
    <w:nsid w:val="46CD62F5"/>
    <w:multiLevelType w:val="hybridMultilevel"/>
    <w:tmpl w:val="B792CFA0"/>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8">
    <w:nsid w:val="47D742E1"/>
    <w:multiLevelType w:val="hybridMultilevel"/>
    <w:tmpl w:val="6F1043D6"/>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19">
    <w:nsid w:val="4BA24317"/>
    <w:multiLevelType w:val="hybridMultilevel"/>
    <w:tmpl w:val="37B0BDBC"/>
    <w:lvl w:ilvl="0" w:tplc="2BD621C8">
      <w:numFmt w:val="bullet"/>
      <w:lvlText w:val=""/>
      <w:lvlJc w:val="left"/>
      <w:pPr>
        <w:tabs>
          <w:tab w:val="num" w:pos="1080"/>
        </w:tabs>
        <w:ind w:left="1080" w:hanging="360"/>
      </w:pPr>
      <w:rPr>
        <w:rFonts w:ascii="Symbol" w:eastAsia="Times New Roman" w:hAnsi="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bullet"/>
      <w:lvlText w:val=""/>
      <w:lvlJc w:val="left"/>
      <w:pPr>
        <w:tabs>
          <w:tab w:val="num" w:pos="2880"/>
        </w:tabs>
        <w:ind w:left="2880" w:hanging="360"/>
      </w:pPr>
      <w:rPr>
        <w:rFonts w:ascii="Symbol" w:hAnsi="Symbol" w:cs="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Wingdings" w:hint="default"/>
      </w:rPr>
    </w:lvl>
    <w:lvl w:ilvl="6" w:tplc="04260001">
      <w:start w:val="1"/>
      <w:numFmt w:val="bullet"/>
      <w:lvlText w:val=""/>
      <w:lvlJc w:val="left"/>
      <w:pPr>
        <w:tabs>
          <w:tab w:val="num" w:pos="5040"/>
        </w:tabs>
        <w:ind w:left="5040" w:hanging="360"/>
      </w:pPr>
      <w:rPr>
        <w:rFonts w:ascii="Symbol" w:hAnsi="Symbol" w:cs="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Wingdings" w:hint="default"/>
      </w:rPr>
    </w:lvl>
  </w:abstractNum>
  <w:abstractNum w:abstractNumId="20">
    <w:nsid w:val="4F291C5C"/>
    <w:multiLevelType w:val="hybridMultilevel"/>
    <w:tmpl w:val="5660207A"/>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1">
    <w:nsid w:val="51BA153A"/>
    <w:multiLevelType w:val="hybridMultilevel"/>
    <w:tmpl w:val="07709B1C"/>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2">
    <w:nsid w:val="52141F4C"/>
    <w:multiLevelType w:val="hybridMultilevel"/>
    <w:tmpl w:val="F47C01AC"/>
    <w:lvl w:ilvl="0" w:tplc="04260011">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3">
    <w:nsid w:val="53B57C64"/>
    <w:multiLevelType w:val="multilevel"/>
    <w:tmpl w:val="48C4EB52"/>
    <w:lvl w:ilvl="0">
      <w:start w:val="1"/>
      <w:numFmt w:val="decimal"/>
      <w:lvlText w:val="%1."/>
      <w:lvlJc w:val="left"/>
      <w:pPr>
        <w:ind w:left="720" w:hanging="360"/>
      </w:pPr>
      <w:rPr>
        <w:rFonts w:ascii="Times New Roman" w:eastAsia="Times New Roman" w:hAnsi="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C963B40"/>
    <w:multiLevelType w:val="hybridMultilevel"/>
    <w:tmpl w:val="1A7E92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D7B5897"/>
    <w:multiLevelType w:val="multilevel"/>
    <w:tmpl w:val="41142BE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6F130977"/>
    <w:multiLevelType w:val="hybridMultilevel"/>
    <w:tmpl w:val="5F70D5E4"/>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7">
    <w:nsid w:val="6F5C601C"/>
    <w:multiLevelType w:val="hybridMultilevel"/>
    <w:tmpl w:val="03A644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77A53511"/>
    <w:multiLevelType w:val="hybridMultilevel"/>
    <w:tmpl w:val="5846CDC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nsid w:val="78202368"/>
    <w:multiLevelType w:val="hybridMultilevel"/>
    <w:tmpl w:val="CF5CA6C2"/>
    <w:lvl w:ilvl="0" w:tplc="04260001">
      <w:start w:val="1"/>
      <w:numFmt w:val="bullet"/>
      <w:lvlText w:val=""/>
      <w:lvlJc w:val="left"/>
      <w:pPr>
        <w:tabs>
          <w:tab w:val="num" w:pos="720"/>
        </w:tabs>
        <w:ind w:left="720" w:hanging="360"/>
      </w:pPr>
      <w:rPr>
        <w:rFonts w:ascii="Symbol" w:hAnsi="Symbol" w:cs="Symbol"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Wingdings" w:hint="default"/>
      </w:r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num w:numId="1">
    <w:abstractNumId w:val="0"/>
  </w:num>
  <w:num w:numId="2">
    <w:abstractNumId w:val="0"/>
  </w:num>
  <w:num w:numId="3">
    <w:abstractNumId w:val="1"/>
  </w:num>
  <w:num w:numId="4">
    <w:abstractNumId w:val="0"/>
  </w:num>
  <w:num w:numId="5">
    <w:abstractNumId w:val="11"/>
  </w:num>
  <w:num w:numId="6">
    <w:abstractNumId w:val="15"/>
  </w:num>
  <w:num w:numId="7">
    <w:abstractNumId w:val="21"/>
  </w:num>
  <w:num w:numId="8">
    <w:abstractNumId w:val="23"/>
  </w:num>
  <w:num w:numId="9">
    <w:abstractNumId w:val="25"/>
  </w:num>
  <w:num w:numId="10">
    <w:abstractNumId w:val="14"/>
  </w:num>
  <w:num w:numId="11">
    <w:abstractNumId w:val="10"/>
  </w:num>
  <w:num w:numId="12">
    <w:abstractNumId w:val="16"/>
  </w:num>
  <w:num w:numId="13">
    <w:abstractNumId w:val="4"/>
  </w:num>
  <w:num w:numId="14">
    <w:abstractNumId w:val="26"/>
  </w:num>
  <w:num w:numId="15">
    <w:abstractNumId w:val="17"/>
  </w:num>
  <w:num w:numId="16">
    <w:abstractNumId w:val="3"/>
  </w:num>
  <w:num w:numId="17">
    <w:abstractNumId w:val="18"/>
  </w:num>
  <w:num w:numId="18">
    <w:abstractNumId w:val="5"/>
  </w:num>
  <w:num w:numId="19">
    <w:abstractNumId w:val="9"/>
  </w:num>
  <w:num w:numId="20">
    <w:abstractNumId w:val="24"/>
  </w:num>
  <w:num w:numId="21">
    <w:abstractNumId w:val="27"/>
  </w:num>
  <w:num w:numId="22">
    <w:abstractNumId w:val="12"/>
  </w:num>
  <w:num w:numId="23">
    <w:abstractNumId w:val="13"/>
  </w:num>
  <w:num w:numId="24">
    <w:abstractNumId w:val="19"/>
  </w:num>
  <w:num w:numId="25">
    <w:abstractNumId w:val="2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7"/>
  </w:num>
  <w:num w:numId="28">
    <w:abstractNumId w:val="6"/>
  </w:num>
  <w:num w:numId="29">
    <w:abstractNumId w:val="28"/>
  </w:num>
  <w:num w:numId="30">
    <w:abstractNumId w:val="20"/>
  </w:num>
  <w:num w:numId="31">
    <w:abstractNumId w:val="8"/>
  </w:num>
  <w:num w:numId="3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68F7"/>
    <w:rsid w:val="00001C7F"/>
    <w:rsid w:val="00002096"/>
    <w:rsid w:val="000030E6"/>
    <w:rsid w:val="0000549C"/>
    <w:rsid w:val="000075AF"/>
    <w:rsid w:val="00007A23"/>
    <w:rsid w:val="000123B6"/>
    <w:rsid w:val="000139F3"/>
    <w:rsid w:val="000143D6"/>
    <w:rsid w:val="0001456F"/>
    <w:rsid w:val="00015527"/>
    <w:rsid w:val="000156E9"/>
    <w:rsid w:val="00016DFB"/>
    <w:rsid w:val="00017AFF"/>
    <w:rsid w:val="00021AC1"/>
    <w:rsid w:val="0002281A"/>
    <w:rsid w:val="0002330C"/>
    <w:rsid w:val="00023F2D"/>
    <w:rsid w:val="000251B3"/>
    <w:rsid w:val="00027DEC"/>
    <w:rsid w:val="000308BC"/>
    <w:rsid w:val="000348E0"/>
    <w:rsid w:val="00035FF4"/>
    <w:rsid w:val="0003663E"/>
    <w:rsid w:val="0003687D"/>
    <w:rsid w:val="00041BA2"/>
    <w:rsid w:val="000460F7"/>
    <w:rsid w:val="000477FC"/>
    <w:rsid w:val="0005255E"/>
    <w:rsid w:val="00055B06"/>
    <w:rsid w:val="000620F5"/>
    <w:rsid w:val="00062A1C"/>
    <w:rsid w:val="000632E0"/>
    <w:rsid w:val="00064780"/>
    <w:rsid w:val="0006573E"/>
    <w:rsid w:val="00065A20"/>
    <w:rsid w:val="000707D3"/>
    <w:rsid w:val="00074313"/>
    <w:rsid w:val="00074585"/>
    <w:rsid w:val="00075680"/>
    <w:rsid w:val="00075C2C"/>
    <w:rsid w:val="00075E8E"/>
    <w:rsid w:val="00083313"/>
    <w:rsid w:val="00084231"/>
    <w:rsid w:val="00084B67"/>
    <w:rsid w:val="00084BC6"/>
    <w:rsid w:val="00085216"/>
    <w:rsid w:val="0008665B"/>
    <w:rsid w:val="00087F43"/>
    <w:rsid w:val="00091A2C"/>
    <w:rsid w:val="00093833"/>
    <w:rsid w:val="00093B07"/>
    <w:rsid w:val="00095647"/>
    <w:rsid w:val="000A14F9"/>
    <w:rsid w:val="000A155A"/>
    <w:rsid w:val="000A15DF"/>
    <w:rsid w:val="000A248B"/>
    <w:rsid w:val="000A2DA2"/>
    <w:rsid w:val="000A3DFE"/>
    <w:rsid w:val="000A572B"/>
    <w:rsid w:val="000A7A5D"/>
    <w:rsid w:val="000A7CA6"/>
    <w:rsid w:val="000A7CD2"/>
    <w:rsid w:val="000B00FF"/>
    <w:rsid w:val="000B170F"/>
    <w:rsid w:val="000B18FD"/>
    <w:rsid w:val="000B194B"/>
    <w:rsid w:val="000B1B8A"/>
    <w:rsid w:val="000B1D75"/>
    <w:rsid w:val="000B3344"/>
    <w:rsid w:val="000B4310"/>
    <w:rsid w:val="000B43BB"/>
    <w:rsid w:val="000B43E6"/>
    <w:rsid w:val="000B45F2"/>
    <w:rsid w:val="000B4D28"/>
    <w:rsid w:val="000B56F2"/>
    <w:rsid w:val="000B5AE7"/>
    <w:rsid w:val="000B62E5"/>
    <w:rsid w:val="000B6DA6"/>
    <w:rsid w:val="000B7567"/>
    <w:rsid w:val="000C06E4"/>
    <w:rsid w:val="000C1999"/>
    <w:rsid w:val="000C1DEB"/>
    <w:rsid w:val="000C4384"/>
    <w:rsid w:val="000C52C5"/>
    <w:rsid w:val="000C720B"/>
    <w:rsid w:val="000C790A"/>
    <w:rsid w:val="000D1649"/>
    <w:rsid w:val="000D1B82"/>
    <w:rsid w:val="000D3F6F"/>
    <w:rsid w:val="000D5813"/>
    <w:rsid w:val="000D722F"/>
    <w:rsid w:val="000E054D"/>
    <w:rsid w:val="000E0DE5"/>
    <w:rsid w:val="000E3423"/>
    <w:rsid w:val="000E67D1"/>
    <w:rsid w:val="000E718A"/>
    <w:rsid w:val="000F0932"/>
    <w:rsid w:val="000F16BB"/>
    <w:rsid w:val="000F1BC5"/>
    <w:rsid w:val="000F21F1"/>
    <w:rsid w:val="000F28F1"/>
    <w:rsid w:val="000F2BC1"/>
    <w:rsid w:val="000F359F"/>
    <w:rsid w:val="000F48D2"/>
    <w:rsid w:val="000F4B12"/>
    <w:rsid w:val="000F57FE"/>
    <w:rsid w:val="000F731C"/>
    <w:rsid w:val="00100BB3"/>
    <w:rsid w:val="00101772"/>
    <w:rsid w:val="00101F1D"/>
    <w:rsid w:val="0010259F"/>
    <w:rsid w:val="001033F1"/>
    <w:rsid w:val="00105A2A"/>
    <w:rsid w:val="00105B16"/>
    <w:rsid w:val="00105C58"/>
    <w:rsid w:val="00107766"/>
    <w:rsid w:val="00110F9A"/>
    <w:rsid w:val="0011314E"/>
    <w:rsid w:val="0011352A"/>
    <w:rsid w:val="00113A34"/>
    <w:rsid w:val="0011556F"/>
    <w:rsid w:val="00115EC1"/>
    <w:rsid w:val="00120B0D"/>
    <w:rsid w:val="0012134C"/>
    <w:rsid w:val="00121F38"/>
    <w:rsid w:val="00122167"/>
    <w:rsid w:val="00122B5E"/>
    <w:rsid w:val="00123B92"/>
    <w:rsid w:val="00124294"/>
    <w:rsid w:val="00125AA5"/>
    <w:rsid w:val="00126421"/>
    <w:rsid w:val="00127C1D"/>
    <w:rsid w:val="00130B30"/>
    <w:rsid w:val="00132BE0"/>
    <w:rsid w:val="0013598F"/>
    <w:rsid w:val="0013601E"/>
    <w:rsid w:val="00136F0C"/>
    <w:rsid w:val="001401EF"/>
    <w:rsid w:val="00142CD8"/>
    <w:rsid w:val="001449D0"/>
    <w:rsid w:val="001466F8"/>
    <w:rsid w:val="00146B8C"/>
    <w:rsid w:val="00146C34"/>
    <w:rsid w:val="00147126"/>
    <w:rsid w:val="0015064A"/>
    <w:rsid w:val="00151BF4"/>
    <w:rsid w:val="00153875"/>
    <w:rsid w:val="0015478F"/>
    <w:rsid w:val="00154E31"/>
    <w:rsid w:val="001557D2"/>
    <w:rsid w:val="00160C4F"/>
    <w:rsid w:val="001637DF"/>
    <w:rsid w:val="001643EE"/>
    <w:rsid w:val="001679DE"/>
    <w:rsid w:val="00173D68"/>
    <w:rsid w:val="00180B69"/>
    <w:rsid w:val="0018322E"/>
    <w:rsid w:val="00186B31"/>
    <w:rsid w:val="0018712D"/>
    <w:rsid w:val="00190D5A"/>
    <w:rsid w:val="00191262"/>
    <w:rsid w:val="00191B43"/>
    <w:rsid w:val="00193457"/>
    <w:rsid w:val="00194F1D"/>
    <w:rsid w:val="00195D0C"/>
    <w:rsid w:val="00196551"/>
    <w:rsid w:val="001A11E8"/>
    <w:rsid w:val="001A1EAE"/>
    <w:rsid w:val="001A4920"/>
    <w:rsid w:val="001A5ADE"/>
    <w:rsid w:val="001A5FAC"/>
    <w:rsid w:val="001A65F2"/>
    <w:rsid w:val="001B3EAE"/>
    <w:rsid w:val="001B49DC"/>
    <w:rsid w:val="001B636C"/>
    <w:rsid w:val="001C1BD6"/>
    <w:rsid w:val="001C3FF5"/>
    <w:rsid w:val="001C42BD"/>
    <w:rsid w:val="001C465E"/>
    <w:rsid w:val="001C473E"/>
    <w:rsid w:val="001C518A"/>
    <w:rsid w:val="001D2C4A"/>
    <w:rsid w:val="001D3067"/>
    <w:rsid w:val="001D4DB9"/>
    <w:rsid w:val="001D4F42"/>
    <w:rsid w:val="001E1BE9"/>
    <w:rsid w:val="001E20A1"/>
    <w:rsid w:val="001E367C"/>
    <w:rsid w:val="001E45C4"/>
    <w:rsid w:val="001E5F32"/>
    <w:rsid w:val="001E7685"/>
    <w:rsid w:val="001F2E48"/>
    <w:rsid w:val="001F335C"/>
    <w:rsid w:val="001F3477"/>
    <w:rsid w:val="001F5C0E"/>
    <w:rsid w:val="001F6891"/>
    <w:rsid w:val="001F772C"/>
    <w:rsid w:val="00201A83"/>
    <w:rsid w:val="002030FE"/>
    <w:rsid w:val="002038E9"/>
    <w:rsid w:val="00204091"/>
    <w:rsid w:val="00210D9B"/>
    <w:rsid w:val="0021372B"/>
    <w:rsid w:val="002169A7"/>
    <w:rsid w:val="0021788B"/>
    <w:rsid w:val="00224659"/>
    <w:rsid w:val="00224783"/>
    <w:rsid w:val="002278CE"/>
    <w:rsid w:val="00227C03"/>
    <w:rsid w:val="002309D5"/>
    <w:rsid w:val="00231570"/>
    <w:rsid w:val="00233A00"/>
    <w:rsid w:val="00233E0B"/>
    <w:rsid w:val="002340FE"/>
    <w:rsid w:val="00234C83"/>
    <w:rsid w:val="00234F8A"/>
    <w:rsid w:val="002365C0"/>
    <w:rsid w:val="00241FF1"/>
    <w:rsid w:val="0024205A"/>
    <w:rsid w:val="00243B85"/>
    <w:rsid w:val="00243DA8"/>
    <w:rsid w:val="002475F3"/>
    <w:rsid w:val="00251A57"/>
    <w:rsid w:val="0025462E"/>
    <w:rsid w:val="00255711"/>
    <w:rsid w:val="00256B9C"/>
    <w:rsid w:val="00257A5C"/>
    <w:rsid w:val="00257B43"/>
    <w:rsid w:val="002612A2"/>
    <w:rsid w:val="00261EE1"/>
    <w:rsid w:val="00264247"/>
    <w:rsid w:val="00265B2B"/>
    <w:rsid w:val="002724A3"/>
    <w:rsid w:val="00273711"/>
    <w:rsid w:val="002738AC"/>
    <w:rsid w:val="00273DBC"/>
    <w:rsid w:val="0027710E"/>
    <w:rsid w:val="0027730F"/>
    <w:rsid w:val="00282D70"/>
    <w:rsid w:val="00282D89"/>
    <w:rsid w:val="00282EA6"/>
    <w:rsid w:val="002849D2"/>
    <w:rsid w:val="00284BD9"/>
    <w:rsid w:val="00285ECD"/>
    <w:rsid w:val="00287067"/>
    <w:rsid w:val="00291B22"/>
    <w:rsid w:val="00292C9A"/>
    <w:rsid w:val="00293154"/>
    <w:rsid w:val="00294097"/>
    <w:rsid w:val="0029599D"/>
    <w:rsid w:val="00296D23"/>
    <w:rsid w:val="00297FFE"/>
    <w:rsid w:val="002A18C7"/>
    <w:rsid w:val="002A1EB6"/>
    <w:rsid w:val="002A23ED"/>
    <w:rsid w:val="002A4F76"/>
    <w:rsid w:val="002A5F10"/>
    <w:rsid w:val="002A649A"/>
    <w:rsid w:val="002A69A1"/>
    <w:rsid w:val="002A784B"/>
    <w:rsid w:val="002B0152"/>
    <w:rsid w:val="002B0766"/>
    <w:rsid w:val="002B1B32"/>
    <w:rsid w:val="002B38A4"/>
    <w:rsid w:val="002B3D18"/>
    <w:rsid w:val="002B6DD2"/>
    <w:rsid w:val="002B6E04"/>
    <w:rsid w:val="002B7D6C"/>
    <w:rsid w:val="002B7EAA"/>
    <w:rsid w:val="002C1369"/>
    <w:rsid w:val="002C4614"/>
    <w:rsid w:val="002C4C95"/>
    <w:rsid w:val="002C5F50"/>
    <w:rsid w:val="002C7C61"/>
    <w:rsid w:val="002D21A6"/>
    <w:rsid w:val="002D251F"/>
    <w:rsid w:val="002D2EFD"/>
    <w:rsid w:val="002D33DE"/>
    <w:rsid w:val="002D3A13"/>
    <w:rsid w:val="002D4142"/>
    <w:rsid w:val="002D5577"/>
    <w:rsid w:val="002D684A"/>
    <w:rsid w:val="002E1D3F"/>
    <w:rsid w:val="002E4BA1"/>
    <w:rsid w:val="002E4C7A"/>
    <w:rsid w:val="002F46B3"/>
    <w:rsid w:val="002F5210"/>
    <w:rsid w:val="002F5A34"/>
    <w:rsid w:val="002F5DF0"/>
    <w:rsid w:val="00300581"/>
    <w:rsid w:val="00300612"/>
    <w:rsid w:val="0030071A"/>
    <w:rsid w:val="00304684"/>
    <w:rsid w:val="00310B5B"/>
    <w:rsid w:val="00311BD0"/>
    <w:rsid w:val="00314D59"/>
    <w:rsid w:val="003179FB"/>
    <w:rsid w:val="00322668"/>
    <w:rsid w:val="0032359D"/>
    <w:rsid w:val="0032573B"/>
    <w:rsid w:val="003260F8"/>
    <w:rsid w:val="003305D4"/>
    <w:rsid w:val="003316C0"/>
    <w:rsid w:val="00331D70"/>
    <w:rsid w:val="00332C3D"/>
    <w:rsid w:val="0033455F"/>
    <w:rsid w:val="003379A4"/>
    <w:rsid w:val="00337B02"/>
    <w:rsid w:val="00337FB5"/>
    <w:rsid w:val="003407C5"/>
    <w:rsid w:val="00340C05"/>
    <w:rsid w:val="00342639"/>
    <w:rsid w:val="0034305D"/>
    <w:rsid w:val="003433FF"/>
    <w:rsid w:val="003448B9"/>
    <w:rsid w:val="00345C68"/>
    <w:rsid w:val="00347F57"/>
    <w:rsid w:val="0035004B"/>
    <w:rsid w:val="003505A5"/>
    <w:rsid w:val="00350FEA"/>
    <w:rsid w:val="003518A0"/>
    <w:rsid w:val="00355543"/>
    <w:rsid w:val="0035680C"/>
    <w:rsid w:val="0036074F"/>
    <w:rsid w:val="00360B34"/>
    <w:rsid w:val="0036266A"/>
    <w:rsid w:val="0036442E"/>
    <w:rsid w:val="00364EF0"/>
    <w:rsid w:val="00366CDA"/>
    <w:rsid w:val="00367945"/>
    <w:rsid w:val="00371F5D"/>
    <w:rsid w:val="003720BD"/>
    <w:rsid w:val="00373E0F"/>
    <w:rsid w:val="0037436A"/>
    <w:rsid w:val="00376227"/>
    <w:rsid w:val="00376786"/>
    <w:rsid w:val="003801E9"/>
    <w:rsid w:val="00385628"/>
    <w:rsid w:val="003858F7"/>
    <w:rsid w:val="0038695D"/>
    <w:rsid w:val="003907D6"/>
    <w:rsid w:val="0039120B"/>
    <w:rsid w:val="00392542"/>
    <w:rsid w:val="00392A2A"/>
    <w:rsid w:val="00394917"/>
    <w:rsid w:val="0039498F"/>
    <w:rsid w:val="00396751"/>
    <w:rsid w:val="00396B56"/>
    <w:rsid w:val="00396E63"/>
    <w:rsid w:val="00397F60"/>
    <w:rsid w:val="003A0755"/>
    <w:rsid w:val="003A0E64"/>
    <w:rsid w:val="003A14BA"/>
    <w:rsid w:val="003A1E41"/>
    <w:rsid w:val="003A3C53"/>
    <w:rsid w:val="003A56F7"/>
    <w:rsid w:val="003A788B"/>
    <w:rsid w:val="003B1225"/>
    <w:rsid w:val="003B3C45"/>
    <w:rsid w:val="003B4174"/>
    <w:rsid w:val="003B4F6B"/>
    <w:rsid w:val="003B53FE"/>
    <w:rsid w:val="003B54E7"/>
    <w:rsid w:val="003B5B5D"/>
    <w:rsid w:val="003C06A6"/>
    <w:rsid w:val="003C1A32"/>
    <w:rsid w:val="003C2364"/>
    <w:rsid w:val="003C2752"/>
    <w:rsid w:val="003C6DA4"/>
    <w:rsid w:val="003D120B"/>
    <w:rsid w:val="003D6413"/>
    <w:rsid w:val="003D7831"/>
    <w:rsid w:val="003E2154"/>
    <w:rsid w:val="003E39A4"/>
    <w:rsid w:val="003E3A05"/>
    <w:rsid w:val="003E3A09"/>
    <w:rsid w:val="003E62C1"/>
    <w:rsid w:val="003E6558"/>
    <w:rsid w:val="003F008F"/>
    <w:rsid w:val="003F08E9"/>
    <w:rsid w:val="003F4133"/>
    <w:rsid w:val="003F4C16"/>
    <w:rsid w:val="003F610A"/>
    <w:rsid w:val="003F6DE7"/>
    <w:rsid w:val="00400011"/>
    <w:rsid w:val="004030DD"/>
    <w:rsid w:val="00405D15"/>
    <w:rsid w:val="00406398"/>
    <w:rsid w:val="00411839"/>
    <w:rsid w:val="00411CFC"/>
    <w:rsid w:val="00412968"/>
    <w:rsid w:val="00420CBE"/>
    <w:rsid w:val="004211C2"/>
    <w:rsid w:val="00422058"/>
    <w:rsid w:val="0042220B"/>
    <w:rsid w:val="00422AE4"/>
    <w:rsid w:val="004234D0"/>
    <w:rsid w:val="00423923"/>
    <w:rsid w:val="00423DA4"/>
    <w:rsid w:val="00424AC8"/>
    <w:rsid w:val="00425988"/>
    <w:rsid w:val="00425A10"/>
    <w:rsid w:val="00434D1C"/>
    <w:rsid w:val="00442FFD"/>
    <w:rsid w:val="00443DA5"/>
    <w:rsid w:val="00444294"/>
    <w:rsid w:val="004444C6"/>
    <w:rsid w:val="00445EDC"/>
    <w:rsid w:val="004461AF"/>
    <w:rsid w:val="004475A6"/>
    <w:rsid w:val="00450075"/>
    <w:rsid w:val="0045011E"/>
    <w:rsid w:val="00450E66"/>
    <w:rsid w:val="0045100F"/>
    <w:rsid w:val="004516ED"/>
    <w:rsid w:val="0045183E"/>
    <w:rsid w:val="004529E3"/>
    <w:rsid w:val="00454587"/>
    <w:rsid w:val="00454881"/>
    <w:rsid w:val="00460BAA"/>
    <w:rsid w:val="0046168C"/>
    <w:rsid w:val="004619F9"/>
    <w:rsid w:val="00463AE7"/>
    <w:rsid w:val="004645CB"/>
    <w:rsid w:val="00466C95"/>
    <w:rsid w:val="004721AE"/>
    <w:rsid w:val="004756C7"/>
    <w:rsid w:val="004766FD"/>
    <w:rsid w:val="0047671B"/>
    <w:rsid w:val="004768FF"/>
    <w:rsid w:val="00476AAE"/>
    <w:rsid w:val="00477CF3"/>
    <w:rsid w:val="00480947"/>
    <w:rsid w:val="00481205"/>
    <w:rsid w:val="00482CF2"/>
    <w:rsid w:val="00485782"/>
    <w:rsid w:val="004918CE"/>
    <w:rsid w:val="0049193D"/>
    <w:rsid w:val="004921F7"/>
    <w:rsid w:val="004935C4"/>
    <w:rsid w:val="00493B81"/>
    <w:rsid w:val="00493C8B"/>
    <w:rsid w:val="00493EB4"/>
    <w:rsid w:val="00494E1C"/>
    <w:rsid w:val="00497B60"/>
    <w:rsid w:val="004A14E5"/>
    <w:rsid w:val="004A2E43"/>
    <w:rsid w:val="004A4792"/>
    <w:rsid w:val="004A5349"/>
    <w:rsid w:val="004A7626"/>
    <w:rsid w:val="004A7A63"/>
    <w:rsid w:val="004B1D85"/>
    <w:rsid w:val="004B2BB7"/>
    <w:rsid w:val="004B2C8C"/>
    <w:rsid w:val="004B339D"/>
    <w:rsid w:val="004B36CB"/>
    <w:rsid w:val="004B5C95"/>
    <w:rsid w:val="004B6E48"/>
    <w:rsid w:val="004C2750"/>
    <w:rsid w:val="004C63BC"/>
    <w:rsid w:val="004D0A8B"/>
    <w:rsid w:val="004D245B"/>
    <w:rsid w:val="004D3BB7"/>
    <w:rsid w:val="004D4245"/>
    <w:rsid w:val="004D5ABE"/>
    <w:rsid w:val="004D5B16"/>
    <w:rsid w:val="004D750F"/>
    <w:rsid w:val="004E30CD"/>
    <w:rsid w:val="004E5AB7"/>
    <w:rsid w:val="004E653D"/>
    <w:rsid w:val="004F2D52"/>
    <w:rsid w:val="004F4380"/>
    <w:rsid w:val="004F44B2"/>
    <w:rsid w:val="004F558C"/>
    <w:rsid w:val="004F6206"/>
    <w:rsid w:val="004F7E72"/>
    <w:rsid w:val="00504597"/>
    <w:rsid w:val="0051351F"/>
    <w:rsid w:val="0051516E"/>
    <w:rsid w:val="0051704F"/>
    <w:rsid w:val="0052310E"/>
    <w:rsid w:val="00530A9F"/>
    <w:rsid w:val="00532AE9"/>
    <w:rsid w:val="00533A75"/>
    <w:rsid w:val="00533C1E"/>
    <w:rsid w:val="00535F42"/>
    <w:rsid w:val="00542674"/>
    <w:rsid w:val="00545510"/>
    <w:rsid w:val="00547676"/>
    <w:rsid w:val="00550953"/>
    <w:rsid w:val="00550E6E"/>
    <w:rsid w:val="00552655"/>
    <w:rsid w:val="00553723"/>
    <w:rsid w:val="005555AA"/>
    <w:rsid w:val="005558A6"/>
    <w:rsid w:val="00555900"/>
    <w:rsid w:val="005563E1"/>
    <w:rsid w:val="00556E9D"/>
    <w:rsid w:val="00557290"/>
    <w:rsid w:val="00557874"/>
    <w:rsid w:val="005618E9"/>
    <w:rsid w:val="00561BA9"/>
    <w:rsid w:val="00562068"/>
    <w:rsid w:val="00562B1A"/>
    <w:rsid w:val="00562B3C"/>
    <w:rsid w:val="00562D33"/>
    <w:rsid w:val="0056401A"/>
    <w:rsid w:val="00564FDB"/>
    <w:rsid w:val="00566506"/>
    <w:rsid w:val="00566C73"/>
    <w:rsid w:val="00566C7C"/>
    <w:rsid w:val="00567669"/>
    <w:rsid w:val="0057074D"/>
    <w:rsid w:val="005709F8"/>
    <w:rsid w:val="00571215"/>
    <w:rsid w:val="005749E2"/>
    <w:rsid w:val="00574CD7"/>
    <w:rsid w:val="00574E22"/>
    <w:rsid w:val="005753C3"/>
    <w:rsid w:val="005772D7"/>
    <w:rsid w:val="005803C8"/>
    <w:rsid w:val="005827F9"/>
    <w:rsid w:val="0058407F"/>
    <w:rsid w:val="00585C2E"/>
    <w:rsid w:val="00587660"/>
    <w:rsid w:val="0059632A"/>
    <w:rsid w:val="00596A6C"/>
    <w:rsid w:val="00597866"/>
    <w:rsid w:val="005A006F"/>
    <w:rsid w:val="005A0F35"/>
    <w:rsid w:val="005A3794"/>
    <w:rsid w:val="005A6A7A"/>
    <w:rsid w:val="005A6AAD"/>
    <w:rsid w:val="005A74CB"/>
    <w:rsid w:val="005B0168"/>
    <w:rsid w:val="005B1650"/>
    <w:rsid w:val="005B2EB5"/>
    <w:rsid w:val="005B4280"/>
    <w:rsid w:val="005C0936"/>
    <w:rsid w:val="005C1D7F"/>
    <w:rsid w:val="005C25D5"/>
    <w:rsid w:val="005C3F40"/>
    <w:rsid w:val="005C6D76"/>
    <w:rsid w:val="005C7D0B"/>
    <w:rsid w:val="005D1DEA"/>
    <w:rsid w:val="005D6A74"/>
    <w:rsid w:val="005E1DAE"/>
    <w:rsid w:val="005E2381"/>
    <w:rsid w:val="005E3993"/>
    <w:rsid w:val="005E3BB1"/>
    <w:rsid w:val="005E5587"/>
    <w:rsid w:val="005E6CA6"/>
    <w:rsid w:val="005E785B"/>
    <w:rsid w:val="005F0DD6"/>
    <w:rsid w:val="005F2A91"/>
    <w:rsid w:val="005F357F"/>
    <w:rsid w:val="005F38B4"/>
    <w:rsid w:val="005F6D35"/>
    <w:rsid w:val="005F6EB6"/>
    <w:rsid w:val="005F7429"/>
    <w:rsid w:val="005F785F"/>
    <w:rsid w:val="005F7AEC"/>
    <w:rsid w:val="006008D9"/>
    <w:rsid w:val="00601720"/>
    <w:rsid w:val="0060564E"/>
    <w:rsid w:val="0060647D"/>
    <w:rsid w:val="006101E9"/>
    <w:rsid w:val="006128FE"/>
    <w:rsid w:val="00612D5E"/>
    <w:rsid w:val="00613DB4"/>
    <w:rsid w:val="00613ECF"/>
    <w:rsid w:val="00614809"/>
    <w:rsid w:val="0062031F"/>
    <w:rsid w:val="0062184D"/>
    <w:rsid w:val="00621EE8"/>
    <w:rsid w:val="0062216F"/>
    <w:rsid w:val="00623146"/>
    <w:rsid w:val="00623502"/>
    <w:rsid w:val="0062454F"/>
    <w:rsid w:val="00624AA1"/>
    <w:rsid w:val="0062658F"/>
    <w:rsid w:val="0063568F"/>
    <w:rsid w:val="00635922"/>
    <w:rsid w:val="00635FB6"/>
    <w:rsid w:val="006367EF"/>
    <w:rsid w:val="006371CF"/>
    <w:rsid w:val="00643193"/>
    <w:rsid w:val="00643810"/>
    <w:rsid w:val="006472F4"/>
    <w:rsid w:val="00647687"/>
    <w:rsid w:val="006505A1"/>
    <w:rsid w:val="00650B41"/>
    <w:rsid w:val="0065151B"/>
    <w:rsid w:val="00654CB9"/>
    <w:rsid w:val="006561A0"/>
    <w:rsid w:val="00656414"/>
    <w:rsid w:val="006576ED"/>
    <w:rsid w:val="00657C26"/>
    <w:rsid w:val="00660A97"/>
    <w:rsid w:val="00663C91"/>
    <w:rsid w:val="00664941"/>
    <w:rsid w:val="00664D62"/>
    <w:rsid w:val="0067203A"/>
    <w:rsid w:val="0067290F"/>
    <w:rsid w:val="00672CB2"/>
    <w:rsid w:val="00673A19"/>
    <w:rsid w:val="00673C46"/>
    <w:rsid w:val="00674208"/>
    <w:rsid w:val="00677426"/>
    <w:rsid w:val="006802B3"/>
    <w:rsid w:val="00681ABE"/>
    <w:rsid w:val="00681F33"/>
    <w:rsid w:val="00682ADE"/>
    <w:rsid w:val="006831A7"/>
    <w:rsid w:val="0068380B"/>
    <w:rsid w:val="00685062"/>
    <w:rsid w:val="00687E04"/>
    <w:rsid w:val="00691BF2"/>
    <w:rsid w:val="006935DD"/>
    <w:rsid w:val="00694F9D"/>
    <w:rsid w:val="00695100"/>
    <w:rsid w:val="00695743"/>
    <w:rsid w:val="00695876"/>
    <w:rsid w:val="00696F8A"/>
    <w:rsid w:val="006A01B6"/>
    <w:rsid w:val="006A0880"/>
    <w:rsid w:val="006A4BD9"/>
    <w:rsid w:val="006A4E03"/>
    <w:rsid w:val="006A6C3D"/>
    <w:rsid w:val="006A7214"/>
    <w:rsid w:val="006A7DF9"/>
    <w:rsid w:val="006B1516"/>
    <w:rsid w:val="006B196A"/>
    <w:rsid w:val="006B2AF3"/>
    <w:rsid w:val="006B2CB1"/>
    <w:rsid w:val="006B2F83"/>
    <w:rsid w:val="006B4F09"/>
    <w:rsid w:val="006B5DDD"/>
    <w:rsid w:val="006B6EC9"/>
    <w:rsid w:val="006B6EFB"/>
    <w:rsid w:val="006C3F69"/>
    <w:rsid w:val="006C42C1"/>
    <w:rsid w:val="006C4358"/>
    <w:rsid w:val="006C74DB"/>
    <w:rsid w:val="006C752F"/>
    <w:rsid w:val="006D0292"/>
    <w:rsid w:val="006D3669"/>
    <w:rsid w:val="006D4CB7"/>
    <w:rsid w:val="006D557E"/>
    <w:rsid w:val="006D714E"/>
    <w:rsid w:val="006D795B"/>
    <w:rsid w:val="006E1E04"/>
    <w:rsid w:val="006E2C2D"/>
    <w:rsid w:val="006E357D"/>
    <w:rsid w:val="006E44D2"/>
    <w:rsid w:val="006E660F"/>
    <w:rsid w:val="006E77D0"/>
    <w:rsid w:val="006F0AE5"/>
    <w:rsid w:val="006F2752"/>
    <w:rsid w:val="006F3824"/>
    <w:rsid w:val="006F3D01"/>
    <w:rsid w:val="006F5B6D"/>
    <w:rsid w:val="00700848"/>
    <w:rsid w:val="007057B3"/>
    <w:rsid w:val="007057F1"/>
    <w:rsid w:val="0071012F"/>
    <w:rsid w:val="007102FB"/>
    <w:rsid w:val="007109B9"/>
    <w:rsid w:val="00710E7C"/>
    <w:rsid w:val="00710FF0"/>
    <w:rsid w:val="00712D3A"/>
    <w:rsid w:val="00712E76"/>
    <w:rsid w:val="00715007"/>
    <w:rsid w:val="007154C7"/>
    <w:rsid w:val="00717C07"/>
    <w:rsid w:val="00723ED0"/>
    <w:rsid w:val="00725176"/>
    <w:rsid w:val="0072667B"/>
    <w:rsid w:val="00730C5B"/>
    <w:rsid w:val="00730F17"/>
    <w:rsid w:val="0073159C"/>
    <w:rsid w:val="0073433E"/>
    <w:rsid w:val="00735926"/>
    <w:rsid w:val="00736171"/>
    <w:rsid w:val="0073630F"/>
    <w:rsid w:val="00736D5C"/>
    <w:rsid w:val="007401D9"/>
    <w:rsid w:val="00742FD4"/>
    <w:rsid w:val="007435A6"/>
    <w:rsid w:val="0074601E"/>
    <w:rsid w:val="007468C6"/>
    <w:rsid w:val="00747F77"/>
    <w:rsid w:val="00750351"/>
    <w:rsid w:val="00751223"/>
    <w:rsid w:val="0075435B"/>
    <w:rsid w:val="0075451F"/>
    <w:rsid w:val="00754915"/>
    <w:rsid w:val="00760A51"/>
    <w:rsid w:val="00760B0C"/>
    <w:rsid w:val="007613D3"/>
    <w:rsid w:val="0076268F"/>
    <w:rsid w:val="00764040"/>
    <w:rsid w:val="00764196"/>
    <w:rsid w:val="00766228"/>
    <w:rsid w:val="007756EB"/>
    <w:rsid w:val="00776C22"/>
    <w:rsid w:val="00777018"/>
    <w:rsid w:val="0078025D"/>
    <w:rsid w:val="00781AB4"/>
    <w:rsid w:val="00783B7C"/>
    <w:rsid w:val="00785D97"/>
    <w:rsid w:val="00794C47"/>
    <w:rsid w:val="00795F52"/>
    <w:rsid w:val="007A2F67"/>
    <w:rsid w:val="007A4678"/>
    <w:rsid w:val="007A4FB6"/>
    <w:rsid w:val="007A5ADF"/>
    <w:rsid w:val="007A625B"/>
    <w:rsid w:val="007A6713"/>
    <w:rsid w:val="007A7B1B"/>
    <w:rsid w:val="007B154A"/>
    <w:rsid w:val="007B222D"/>
    <w:rsid w:val="007B2693"/>
    <w:rsid w:val="007B68F7"/>
    <w:rsid w:val="007B7055"/>
    <w:rsid w:val="007B71B4"/>
    <w:rsid w:val="007C09A4"/>
    <w:rsid w:val="007C3128"/>
    <w:rsid w:val="007C3C00"/>
    <w:rsid w:val="007C42AC"/>
    <w:rsid w:val="007C4347"/>
    <w:rsid w:val="007C4725"/>
    <w:rsid w:val="007C4798"/>
    <w:rsid w:val="007C486A"/>
    <w:rsid w:val="007C648B"/>
    <w:rsid w:val="007C7534"/>
    <w:rsid w:val="007D11F7"/>
    <w:rsid w:val="007D40BB"/>
    <w:rsid w:val="007D6084"/>
    <w:rsid w:val="007D6AE2"/>
    <w:rsid w:val="007E0AF4"/>
    <w:rsid w:val="007E1385"/>
    <w:rsid w:val="007E1522"/>
    <w:rsid w:val="007E2949"/>
    <w:rsid w:val="007E2F63"/>
    <w:rsid w:val="007E434D"/>
    <w:rsid w:val="007E5F4D"/>
    <w:rsid w:val="007E6C42"/>
    <w:rsid w:val="007E7766"/>
    <w:rsid w:val="007E779F"/>
    <w:rsid w:val="007F0EEF"/>
    <w:rsid w:val="007F12D6"/>
    <w:rsid w:val="007F29E3"/>
    <w:rsid w:val="007F2A76"/>
    <w:rsid w:val="007F3641"/>
    <w:rsid w:val="00801743"/>
    <w:rsid w:val="008034CC"/>
    <w:rsid w:val="00804D31"/>
    <w:rsid w:val="0081113C"/>
    <w:rsid w:val="008112B5"/>
    <w:rsid w:val="00815F6D"/>
    <w:rsid w:val="00816AAE"/>
    <w:rsid w:val="00821A20"/>
    <w:rsid w:val="00823CD9"/>
    <w:rsid w:val="008269D5"/>
    <w:rsid w:val="00832604"/>
    <w:rsid w:val="008336BA"/>
    <w:rsid w:val="00833C52"/>
    <w:rsid w:val="0083578E"/>
    <w:rsid w:val="00835B03"/>
    <w:rsid w:val="008366D9"/>
    <w:rsid w:val="00841BB8"/>
    <w:rsid w:val="00842D80"/>
    <w:rsid w:val="00843150"/>
    <w:rsid w:val="00843582"/>
    <w:rsid w:val="00844A3C"/>
    <w:rsid w:val="0084720A"/>
    <w:rsid w:val="00847B0C"/>
    <w:rsid w:val="008523D0"/>
    <w:rsid w:val="00853E67"/>
    <w:rsid w:val="00854226"/>
    <w:rsid w:val="00855155"/>
    <w:rsid w:val="008606A4"/>
    <w:rsid w:val="00861EF5"/>
    <w:rsid w:val="008635BC"/>
    <w:rsid w:val="00863AA2"/>
    <w:rsid w:val="00864902"/>
    <w:rsid w:val="00864E60"/>
    <w:rsid w:val="00864ED2"/>
    <w:rsid w:val="00866ABE"/>
    <w:rsid w:val="00870AE6"/>
    <w:rsid w:val="00871A4F"/>
    <w:rsid w:val="008730FD"/>
    <w:rsid w:val="008739C0"/>
    <w:rsid w:val="00874AC8"/>
    <w:rsid w:val="0087541A"/>
    <w:rsid w:val="008758E5"/>
    <w:rsid w:val="0087601C"/>
    <w:rsid w:val="00876C39"/>
    <w:rsid w:val="00877D1B"/>
    <w:rsid w:val="008826DA"/>
    <w:rsid w:val="00883DB8"/>
    <w:rsid w:val="00886C20"/>
    <w:rsid w:val="00890CFF"/>
    <w:rsid w:val="00891B81"/>
    <w:rsid w:val="00893E0D"/>
    <w:rsid w:val="00895232"/>
    <w:rsid w:val="00896994"/>
    <w:rsid w:val="00896D41"/>
    <w:rsid w:val="008A01D9"/>
    <w:rsid w:val="008A09A2"/>
    <w:rsid w:val="008A37C8"/>
    <w:rsid w:val="008A7437"/>
    <w:rsid w:val="008B0AE7"/>
    <w:rsid w:val="008B3A6B"/>
    <w:rsid w:val="008B537E"/>
    <w:rsid w:val="008B6762"/>
    <w:rsid w:val="008C00FA"/>
    <w:rsid w:val="008C050E"/>
    <w:rsid w:val="008C376B"/>
    <w:rsid w:val="008C48A6"/>
    <w:rsid w:val="008C5D51"/>
    <w:rsid w:val="008D0944"/>
    <w:rsid w:val="008D170A"/>
    <w:rsid w:val="008D1A69"/>
    <w:rsid w:val="008D2432"/>
    <w:rsid w:val="008D2B61"/>
    <w:rsid w:val="008D2BBE"/>
    <w:rsid w:val="008D3036"/>
    <w:rsid w:val="008D513D"/>
    <w:rsid w:val="008E02A8"/>
    <w:rsid w:val="008E0401"/>
    <w:rsid w:val="008E062D"/>
    <w:rsid w:val="008E5358"/>
    <w:rsid w:val="008E54FB"/>
    <w:rsid w:val="008E589E"/>
    <w:rsid w:val="008E74E9"/>
    <w:rsid w:val="008F0C07"/>
    <w:rsid w:val="008F145F"/>
    <w:rsid w:val="008F1C19"/>
    <w:rsid w:val="00901B2B"/>
    <w:rsid w:val="00901B57"/>
    <w:rsid w:val="00901FEA"/>
    <w:rsid w:val="00906639"/>
    <w:rsid w:val="00912223"/>
    <w:rsid w:val="00912F5C"/>
    <w:rsid w:val="009145A1"/>
    <w:rsid w:val="009148A5"/>
    <w:rsid w:val="00915ED9"/>
    <w:rsid w:val="009161AC"/>
    <w:rsid w:val="009222DA"/>
    <w:rsid w:val="00923E11"/>
    <w:rsid w:val="00923FC3"/>
    <w:rsid w:val="0092556B"/>
    <w:rsid w:val="009257CD"/>
    <w:rsid w:val="00927F86"/>
    <w:rsid w:val="00930209"/>
    <w:rsid w:val="0093080F"/>
    <w:rsid w:val="00931BE8"/>
    <w:rsid w:val="0093279F"/>
    <w:rsid w:val="00933946"/>
    <w:rsid w:val="00935182"/>
    <w:rsid w:val="0094098F"/>
    <w:rsid w:val="00944F75"/>
    <w:rsid w:val="00950A2C"/>
    <w:rsid w:val="00952836"/>
    <w:rsid w:val="00953048"/>
    <w:rsid w:val="0095421E"/>
    <w:rsid w:val="009542F6"/>
    <w:rsid w:val="00956B48"/>
    <w:rsid w:val="00960E62"/>
    <w:rsid w:val="00961938"/>
    <w:rsid w:val="00961CF1"/>
    <w:rsid w:val="00964F62"/>
    <w:rsid w:val="009661C6"/>
    <w:rsid w:val="009674A6"/>
    <w:rsid w:val="00972D12"/>
    <w:rsid w:val="00973125"/>
    <w:rsid w:val="00974213"/>
    <w:rsid w:val="009748E2"/>
    <w:rsid w:val="00976784"/>
    <w:rsid w:val="0098074B"/>
    <w:rsid w:val="00982C38"/>
    <w:rsid w:val="00985841"/>
    <w:rsid w:val="00985AF1"/>
    <w:rsid w:val="00987219"/>
    <w:rsid w:val="00987BB3"/>
    <w:rsid w:val="00990446"/>
    <w:rsid w:val="009913CF"/>
    <w:rsid w:val="00991A73"/>
    <w:rsid w:val="00992D0E"/>
    <w:rsid w:val="00995261"/>
    <w:rsid w:val="0099649D"/>
    <w:rsid w:val="00996799"/>
    <w:rsid w:val="00997E9B"/>
    <w:rsid w:val="009A095A"/>
    <w:rsid w:val="009A398D"/>
    <w:rsid w:val="009A6347"/>
    <w:rsid w:val="009A6417"/>
    <w:rsid w:val="009B0955"/>
    <w:rsid w:val="009B2CEA"/>
    <w:rsid w:val="009B5EFD"/>
    <w:rsid w:val="009B6A45"/>
    <w:rsid w:val="009B6CA5"/>
    <w:rsid w:val="009B7733"/>
    <w:rsid w:val="009C0336"/>
    <w:rsid w:val="009C080F"/>
    <w:rsid w:val="009C14E4"/>
    <w:rsid w:val="009C2DB9"/>
    <w:rsid w:val="009C2E90"/>
    <w:rsid w:val="009C337C"/>
    <w:rsid w:val="009C6943"/>
    <w:rsid w:val="009D29D6"/>
    <w:rsid w:val="009D36C6"/>
    <w:rsid w:val="009D478D"/>
    <w:rsid w:val="009D4F57"/>
    <w:rsid w:val="009D71E4"/>
    <w:rsid w:val="009E218A"/>
    <w:rsid w:val="009E31DA"/>
    <w:rsid w:val="009E7513"/>
    <w:rsid w:val="009F0879"/>
    <w:rsid w:val="009F1226"/>
    <w:rsid w:val="009F12ED"/>
    <w:rsid w:val="009F3A36"/>
    <w:rsid w:val="009F48C5"/>
    <w:rsid w:val="009F6C53"/>
    <w:rsid w:val="009F7CB4"/>
    <w:rsid w:val="00A00874"/>
    <w:rsid w:val="00A030DD"/>
    <w:rsid w:val="00A03B23"/>
    <w:rsid w:val="00A03C5B"/>
    <w:rsid w:val="00A047C9"/>
    <w:rsid w:val="00A048D6"/>
    <w:rsid w:val="00A04981"/>
    <w:rsid w:val="00A12ADA"/>
    <w:rsid w:val="00A138AC"/>
    <w:rsid w:val="00A143A2"/>
    <w:rsid w:val="00A17D54"/>
    <w:rsid w:val="00A21CF6"/>
    <w:rsid w:val="00A237FF"/>
    <w:rsid w:val="00A26BE4"/>
    <w:rsid w:val="00A272AD"/>
    <w:rsid w:val="00A332A8"/>
    <w:rsid w:val="00A33540"/>
    <w:rsid w:val="00A33742"/>
    <w:rsid w:val="00A347AC"/>
    <w:rsid w:val="00A37579"/>
    <w:rsid w:val="00A37B4B"/>
    <w:rsid w:val="00A44759"/>
    <w:rsid w:val="00A554A7"/>
    <w:rsid w:val="00A55AA8"/>
    <w:rsid w:val="00A55D4C"/>
    <w:rsid w:val="00A565C6"/>
    <w:rsid w:val="00A56FAC"/>
    <w:rsid w:val="00A5704F"/>
    <w:rsid w:val="00A6032C"/>
    <w:rsid w:val="00A6261A"/>
    <w:rsid w:val="00A65988"/>
    <w:rsid w:val="00A666E9"/>
    <w:rsid w:val="00A72C63"/>
    <w:rsid w:val="00A73DDF"/>
    <w:rsid w:val="00A75CC5"/>
    <w:rsid w:val="00A8413B"/>
    <w:rsid w:val="00A8485F"/>
    <w:rsid w:val="00A853D1"/>
    <w:rsid w:val="00A867B5"/>
    <w:rsid w:val="00A87930"/>
    <w:rsid w:val="00A903E5"/>
    <w:rsid w:val="00A92B45"/>
    <w:rsid w:val="00A9449A"/>
    <w:rsid w:val="00A94B68"/>
    <w:rsid w:val="00A95305"/>
    <w:rsid w:val="00A97F9F"/>
    <w:rsid w:val="00AA05CE"/>
    <w:rsid w:val="00AA0831"/>
    <w:rsid w:val="00AA440D"/>
    <w:rsid w:val="00AA4FC2"/>
    <w:rsid w:val="00AA5349"/>
    <w:rsid w:val="00AB0E7A"/>
    <w:rsid w:val="00AB1518"/>
    <w:rsid w:val="00AB7BC3"/>
    <w:rsid w:val="00AC0C02"/>
    <w:rsid w:val="00AC1A96"/>
    <w:rsid w:val="00AC1F6C"/>
    <w:rsid w:val="00AC2825"/>
    <w:rsid w:val="00AC3F15"/>
    <w:rsid w:val="00AC4056"/>
    <w:rsid w:val="00AC4109"/>
    <w:rsid w:val="00AC46B1"/>
    <w:rsid w:val="00AD1D37"/>
    <w:rsid w:val="00AD1DBA"/>
    <w:rsid w:val="00AD1F52"/>
    <w:rsid w:val="00AD1FC8"/>
    <w:rsid w:val="00AD49C2"/>
    <w:rsid w:val="00AD5EBE"/>
    <w:rsid w:val="00AD6FD6"/>
    <w:rsid w:val="00AD76A8"/>
    <w:rsid w:val="00AD76B1"/>
    <w:rsid w:val="00AE0EB4"/>
    <w:rsid w:val="00AE1850"/>
    <w:rsid w:val="00AE315E"/>
    <w:rsid w:val="00AE4044"/>
    <w:rsid w:val="00AE4218"/>
    <w:rsid w:val="00AF0BD0"/>
    <w:rsid w:val="00AF628F"/>
    <w:rsid w:val="00AF6F16"/>
    <w:rsid w:val="00B000BC"/>
    <w:rsid w:val="00B00AC7"/>
    <w:rsid w:val="00B04FF6"/>
    <w:rsid w:val="00B059E3"/>
    <w:rsid w:val="00B1068F"/>
    <w:rsid w:val="00B1172B"/>
    <w:rsid w:val="00B11A71"/>
    <w:rsid w:val="00B1325E"/>
    <w:rsid w:val="00B17138"/>
    <w:rsid w:val="00B20B3B"/>
    <w:rsid w:val="00B23A7D"/>
    <w:rsid w:val="00B3196B"/>
    <w:rsid w:val="00B31E6E"/>
    <w:rsid w:val="00B3558D"/>
    <w:rsid w:val="00B3569F"/>
    <w:rsid w:val="00B36386"/>
    <w:rsid w:val="00B37247"/>
    <w:rsid w:val="00B37D41"/>
    <w:rsid w:val="00B44C92"/>
    <w:rsid w:val="00B45051"/>
    <w:rsid w:val="00B45345"/>
    <w:rsid w:val="00B456A5"/>
    <w:rsid w:val="00B47C92"/>
    <w:rsid w:val="00B50ED1"/>
    <w:rsid w:val="00B5256B"/>
    <w:rsid w:val="00B527B7"/>
    <w:rsid w:val="00B53130"/>
    <w:rsid w:val="00B5373F"/>
    <w:rsid w:val="00B53D18"/>
    <w:rsid w:val="00B544AC"/>
    <w:rsid w:val="00B5453E"/>
    <w:rsid w:val="00B54729"/>
    <w:rsid w:val="00B54F3C"/>
    <w:rsid w:val="00B55104"/>
    <w:rsid w:val="00B55161"/>
    <w:rsid w:val="00B563DA"/>
    <w:rsid w:val="00B601B5"/>
    <w:rsid w:val="00B63DAA"/>
    <w:rsid w:val="00B649C0"/>
    <w:rsid w:val="00B64D04"/>
    <w:rsid w:val="00B66733"/>
    <w:rsid w:val="00B70B23"/>
    <w:rsid w:val="00B71188"/>
    <w:rsid w:val="00B74E6E"/>
    <w:rsid w:val="00B81657"/>
    <w:rsid w:val="00B81A8F"/>
    <w:rsid w:val="00B82817"/>
    <w:rsid w:val="00B82DAD"/>
    <w:rsid w:val="00B82F6B"/>
    <w:rsid w:val="00B86059"/>
    <w:rsid w:val="00B87394"/>
    <w:rsid w:val="00B93C6E"/>
    <w:rsid w:val="00B94CED"/>
    <w:rsid w:val="00B95B69"/>
    <w:rsid w:val="00B95D04"/>
    <w:rsid w:val="00B97B63"/>
    <w:rsid w:val="00BA215C"/>
    <w:rsid w:val="00BA43E5"/>
    <w:rsid w:val="00BA4C55"/>
    <w:rsid w:val="00BA5475"/>
    <w:rsid w:val="00BA5CCC"/>
    <w:rsid w:val="00BB0907"/>
    <w:rsid w:val="00BB1823"/>
    <w:rsid w:val="00BB3DC3"/>
    <w:rsid w:val="00BB4DD0"/>
    <w:rsid w:val="00BB596E"/>
    <w:rsid w:val="00BC2776"/>
    <w:rsid w:val="00BC2D35"/>
    <w:rsid w:val="00BC4025"/>
    <w:rsid w:val="00BC407E"/>
    <w:rsid w:val="00BC416D"/>
    <w:rsid w:val="00BC559A"/>
    <w:rsid w:val="00BC6FF9"/>
    <w:rsid w:val="00BD3B1A"/>
    <w:rsid w:val="00BD3EB6"/>
    <w:rsid w:val="00BD497C"/>
    <w:rsid w:val="00BD58DC"/>
    <w:rsid w:val="00BD59F3"/>
    <w:rsid w:val="00BD6E67"/>
    <w:rsid w:val="00BE2C7F"/>
    <w:rsid w:val="00BE5D6E"/>
    <w:rsid w:val="00BE64E9"/>
    <w:rsid w:val="00BE67AF"/>
    <w:rsid w:val="00BE6A8B"/>
    <w:rsid w:val="00BE7157"/>
    <w:rsid w:val="00BE741F"/>
    <w:rsid w:val="00BF0150"/>
    <w:rsid w:val="00BF0FDF"/>
    <w:rsid w:val="00BF3025"/>
    <w:rsid w:val="00BF4CE0"/>
    <w:rsid w:val="00BF542B"/>
    <w:rsid w:val="00C0131F"/>
    <w:rsid w:val="00C03BB6"/>
    <w:rsid w:val="00C068F4"/>
    <w:rsid w:val="00C07A35"/>
    <w:rsid w:val="00C07F02"/>
    <w:rsid w:val="00C11050"/>
    <w:rsid w:val="00C135EC"/>
    <w:rsid w:val="00C14A21"/>
    <w:rsid w:val="00C2165E"/>
    <w:rsid w:val="00C23C48"/>
    <w:rsid w:val="00C25E2B"/>
    <w:rsid w:val="00C26A04"/>
    <w:rsid w:val="00C31221"/>
    <w:rsid w:val="00C3340F"/>
    <w:rsid w:val="00C33A9C"/>
    <w:rsid w:val="00C40D40"/>
    <w:rsid w:val="00C41F3E"/>
    <w:rsid w:val="00C42D95"/>
    <w:rsid w:val="00C440B1"/>
    <w:rsid w:val="00C4553B"/>
    <w:rsid w:val="00C4688D"/>
    <w:rsid w:val="00C47AC7"/>
    <w:rsid w:val="00C47D16"/>
    <w:rsid w:val="00C503E4"/>
    <w:rsid w:val="00C53457"/>
    <w:rsid w:val="00C53611"/>
    <w:rsid w:val="00C541F2"/>
    <w:rsid w:val="00C56433"/>
    <w:rsid w:val="00C574C4"/>
    <w:rsid w:val="00C6071A"/>
    <w:rsid w:val="00C60982"/>
    <w:rsid w:val="00C60A88"/>
    <w:rsid w:val="00C61BCD"/>
    <w:rsid w:val="00C702AB"/>
    <w:rsid w:val="00C73CF8"/>
    <w:rsid w:val="00C73F26"/>
    <w:rsid w:val="00C74968"/>
    <w:rsid w:val="00C76498"/>
    <w:rsid w:val="00C76989"/>
    <w:rsid w:val="00C76CFC"/>
    <w:rsid w:val="00C76DD0"/>
    <w:rsid w:val="00C82FF9"/>
    <w:rsid w:val="00C83B0D"/>
    <w:rsid w:val="00C8429A"/>
    <w:rsid w:val="00C85013"/>
    <w:rsid w:val="00C871A1"/>
    <w:rsid w:val="00C875FE"/>
    <w:rsid w:val="00C8768F"/>
    <w:rsid w:val="00C91340"/>
    <w:rsid w:val="00C91749"/>
    <w:rsid w:val="00C93E86"/>
    <w:rsid w:val="00C94E39"/>
    <w:rsid w:val="00CA02D2"/>
    <w:rsid w:val="00CA033D"/>
    <w:rsid w:val="00CA1855"/>
    <w:rsid w:val="00CA1A1F"/>
    <w:rsid w:val="00CA258E"/>
    <w:rsid w:val="00CB010C"/>
    <w:rsid w:val="00CB2421"/>
    <w:rsid w:val="00CB4018"/>
    <w:rsid w:val="00CB484C"/>
    <w:rsid w:val="00CB7F10"/>
    <w:rsid w:val="00CC0A45"/>
    <w:rsid w:val="00CC1239"/>
    <w:rsid w:val="00CC328C"/>
    <w:rsid w:val="00CC36BD"/>
    <w:rsid w:val="00CD0041"/>
    <w:rsid w:val="00CD5B0A"/>
    <w:rsid w:val="00CE08CE"/>
    <w:rsid w:val="00CE0AFC"/>
    <w:rsid w:val="00CE3DFE"/>
    <w:rsid w:val="00CE74A1"/>
    <w:rsid w:val="00CF3B8A"/>
    <w:rsid w:val="00CF62C6"/>
    <w:rsid w:val="00CF6765"/>
    <w:rsid w:val="00CF74FA"/>
    <w:rsid w:val="00D023B4"/>
    <w:rsid w:val="00D02E43"/>
    <w:rsid w:val="00D078A3"/>
    <w:rsid w:val="00D07D0B"/>
    <w:rsid w:val="00D10685"/>
    <w:rsid w:val="00D108A1"/>
    <w:rsid w:val="00D11725"/>
    <w:rsid w:val="00D11F69"/>
    <w:rsid w:val="00D1225C"/>
    <w:rsid w:val="00D12D18"/>
    <w:rsid w:val="00D15397"/>
    <w:rsid w:val="00D1608A"/>
    <w:rsid w:val="00D17A60"/>
    <w:rsid w:val="00D21F09"/>
    <w:rsid w:val="00D22551"/>
    <w:rsid w:val="00D22A17"/>
    <w:rsid w:val="00D23694"/>
    <w:rsid w:val="00D23AA6"/>
    <w:rsid w:val="00D25948"/>
    <w:rsid w:val="00D33E6E"/>
    <w:rsid w:val="00D362C6"/>
    <w:rsid w:val="00D40509"/>
    <w:rsid w:val="00D421B8"/>
    <w:rsid w:val="00D46DB3"/>
    <w:rsid w:val="00D5072C"/>
    <w:rsid w:val="00D5089D"/>
    <w:rsid w:val="00D60395"/>
    <w:rsid w:val="00D60D4F"/>
    <w:rsid w:val="00D6247C"/>
    <w:rsid w:val="00D624C9"/>
    <w:rsid w:val="00D62A7F"/>
    <w:rsid w:val="00D64CB8"/>
    <w:rsid w:val="00D65033"/>
    <w:rsid w:val="00D66B3C"/>
    <w:rsid w:val="00D70C7A"/>
    <w:rsid w:val="00D71D63"/>
    <w:rsid w:val="00D743A1"/>
    <w:rsid w:val="00D74F3C"/>
    <w:rsid w:val="00D760DD"/>
    <w:rsid w:val="00D85E53"/>
    <w:rsid w:val="00D87C3A"/>
    <w:rsid w:val="00D90348"/>
    <w:rsid w:val="00D950D5"/>
    <w:rsid w:val="00D95D42"/>
    <w:rsid w:val="00D961FD"/>
    <w:rsid w:val="00DA0815"/>
    <w:rsid w:val="00DA4096"/>
    <w:rsid w:val="00DA4697"/>
    <w:rsid w:val="00DA51BA"/>
    <w:rsid w:val="00DA5335"/>
    <w:rsid w:val="00DA549D"/>
    <w:rsid w:val="00DA7234"/>
    <w:rsid w:val="00DB092B"/>
    <w:rsid w:val="00DB3032"/>
    <w:rsid w:val="00DB310A"/>
    <w:rsid w:val="00DB3524"/>
    <w:rsid w:val="00DB6E7D"/>
    <w:rsid w:val="00DC06A1"/>
    <w:rsid w:val="00DC0BAD"/>
    <w:rsid w:val="00DC424F"/>
    <w:rsid w:val="00DC7789"/>
    <w:rsid w:val="00DD14AD"/>
    <w:rsid w:val="00DD239C"/>
    <w:rsid w:val="00DD4472"/>
    <w:rsid w:val="00DD50AD"/>
    <w:rsid w:val="00DD521C"/>
    <w:rsid w:val="00DD55B0"/>
    <w:rsid w:val="00DD57C9"/>
    <w:rsid w:val="00DD704E"/>
    <w:rsid w:val="00DD774C"/>
    <w:rsid w:val="00DE3520"/>
    <w:rsid w:val="00DE3B8D"/>
    <w:rsid w:val="00DE75FD"/>
    <w:rsid w:val="00DF019C"/>
    <w:rsid w:val="00DF2C3D"/>
    <w:rsid w:val="00DF365E"/>
    <w:rsid w:val="00DF68FC"/>
    <w:rsid w:val="00E0104C"/>
    <w:rsid w:val="00E02A5C"/>
    <w:rsid w:val="00E037D0"/>
    <w:rsid w:val="00E05F9F"/>
    <w:rsid w:val="00E065AE"/>
    <w:rsid w:val="00E12354"/>
    <w:rsid w:val="00E1304F"/>
    <w:rsid w:val="00E1357A"/>
    <w:rsid w:val="00E145F1"/>
    <w:rsid w:val="00E20720"/>
    <w:rsid w:val="00E23D34"/>
    <w:rsid w:val="00E2473A"/>
    <w:rsid w:val="00E257DF"/>
    <w:rsid w:val="00E25C55"/>
    <w:rsid w:val="00E26397"/>
    <w:rsid w:val="00E26517"/>
    <w:rsid w:val="00E32AF9"/>
    <w:rsid w:val="00E33114"/>
    <w:rsid w:val="00E36EFE"/>
    <w:rsid w:val="00E37448"/>
    <w:rsid w:val="00E37862"/>
    <w:rsid w:val="00E37C42"/>
    <w:rsid w:val="00E40493"/>
    <w:rsid w:val="00E4083E"/>
    <w:rsid w:val="00E41719"/>
    <w:rsid w:val="00E436FF"/>
    <w:rsid w:val="00E53892"/>
    <w:rsid w:val="00E5439C"/>
    <w:rsid w:val="00E57ABA"/>
    <w:rsid w:val="00E60295"/>
    <w:rsid w:val="00E61874"/>
    <w:rsid w:val="00E61A0D"/>
    <w:rsid w:val="00E62C0C"/>
    <w:rsid w:val="00E64328"/>
    <w:rsid w:val="00E655A0"/>
    <w:rsid w:val="00E65A30"/>
    <w:rsid w:val="00E71265"/>
    <w:rsid w:val="00E71B45"/>
    <w:rsid w:val="00E7375B"/>
    <w:rsid w:val="00E7424F"/>
    <w:rsid w:val="00E74CD4"/>
    <w:rsid w:val="00E74DE0"/>
    <w:rsid w:val="00E75B60"/>
    <w:rsid w:val="00E76D1B"/>
    <w:rsid w:val="00E80B8E"/>
    <w:rsid w:val="00E8103E"/>
    <w:rsid w:val="00E83020"/>
    <w:rsid w:val="00E84FC9"/>
    <w:rsid w:val="00E850EA"/>
    <w:rsid w:val="00E910E2"/>
    <w:rsid w:val="00E956F2"/>
    <w:rsid w:val="00E956F8"/>
    <w:rsid w:val="00E9630C"/>
    <w:rsid w:val="00E9648C"/>
    <w:rsid w:val="00EA1AF7"/>
    <w:rsid w:val="00EA206E"/>
    <w:rsid w:val="00EA22DE"/>
    <w:rsid w:val="00EA25A4"/>
    <w:rsid w:val="00EA4102"/>
    <w:rsid w:val="00EA4C45"/>
    <w:rsid w:val="00EA4D8E"/>
    <w:rsid w:val="00EA4E59"/>
    <w:rsid w:val="00EA513B"/>
    <w:rsid w:val="00EA5BD2"/>
    <w:rsid w:val="00EA7BA2"/>
    <w:rsid w:val="00EB242B"/>
    <w:rsid w:val="00EB5AE0"/>
    <w:rsid w:val="00EB67BD"/>
    <w:rsid w:val="00EB7F13"/>
    <w:rsid w:val="00EC14E9"/>
    <w:rsid w:val="00EC1D47"/>
    <w:rsid w:val="00EC2E8D"/>
    <w:rsid w:val="00EC3448"/>
    <w:rsid w:val="00EC7CA6"/>
    <w:rsid w:val="00ED2A53"/>
    <w:rsid w:val="00ED7B18"/>
    <w:rsid w:val="00EE5B44"/>
    <w:rsid w:val="00EE5CA2"/>
    <w:rsid w:val="00EF021D"/>
    <w:rsid w:val="00EF1626"/>
    <w:rsid w:val="00F00D55"/>
    <w:rsid w:val="00F01726"/>
    <w:rsid w:val="00F01D33"/>
    <w:rsid w:val="00F06442"/>
    <w:rsid w:val="00F0777B"/>
    <w:rsid w:val="00F12ADC"/>
    <w:rsid w:val="00F14205"/>
    <w:rsid w:val="00F17592"/>
    <w:rsid w:val="00F2270A"/>
    <w:rsid w:val="00F25997"/>
    <w:rsid w:val="00F26435"/>
    <w:rsid w:val="00F26793"/>
    <w:rsid w:val="00F3425B"/>
    <w:rsid w:val="00F355C0"/>
    <w:rsid w:val="00F36D0D"/>
    <w:rsid w:val="00F375E9"/>
    <w:rsid w:val="00F37E3A"/>
    <w:rsid w:val="00F40CA5"/>
    <w:rsid w:val="00F41AB6"/>
    <w:rsid w:val="00F420E9"/>
    <w:rsid w:val="00F4371E"/>
    <w:rsid w:val="00F45674"/>
    <w:rsid w:val="00F45D1D"/>
    <w:rsid w:val="00F46BC6"/>
    <w:rsid w:val="00F502B3"/>
    <w:rsid w:val="00F50E2E"/>
    <w:rsid w:val="00F52F1F"/>
    <w:rsid w:val="00F530B1"/>
    <w:rsid w:val="00F5335A"/>
    <w:rsid w:val="00F55054"/>
    <w:rsid w:val="00F553D1"/>
    <w:rsid w:val="00F62903"/>
    <w:rsid w:val="00F62B8A"/>
    <w:rsid w:val="00F633A1"/>
    <w:rsid w:val="00F63731"/>
    <w:rsid w:val="00F67346"/>
    <w:rsid w:val="00F7099D"/>
    <w:rsid w:val="00F70D62"/>
    <w:rsid w:val="00F71016"/>
    <w:rsid w:val="00F72264"/>
    <w:rsid w:val="00F75B6C"/>
    <w:rsid w:val="00F7615E"/>
    <w:rsid w:val="00F80DA1"/>
    <w:rsid w:val="00F8226B"/>
    <w:rsid w:val="00F83563"/>
    <w:rsid w:val="00F841A9"/>
    <w:rsid w:val="00F84A67"/>
    <w:rsid w:val="00F84EB6"/>
    <w:rsid w:val="00F85CED"/>
    <w:rsid w:val="00F86231"/>
    <w:rsid w:val="00F87557"/>
    <w:rsid w:val="00F95CA0"/>
    <w:rsid w:val="00F96133"/>
    <w:rsid w:val="00F96577"/>
    <w:rsid w:val="00FA1073"/>
    <w:rsid w:val="00FA2DD0"/>
    <w:rsid w:val="00FA4E65"/>
    <w:rsid w:val="00FA59C7"/>
    <w:rsid w:val="00FA7FF9"/>
    <w:rsid w:val="00FB1698"/>
    <w:rsid w:val="00FB2664"/>
    <w:rsid w:val="00FB3C2C"/>
    <w:rsid w:val="00FC11ED"/>
    <w:rsid w:val="00FC2284"/>
    <w:rsid w:val="00FC6031"/>
    <w:rsid w:val="00FD0770"/>
    <w:rsid w:val="00FD100E"/>
    <w:rsid w:val="00FD37E9"/>
    <w:rsid w:val="00FD64B9"/>
    <w:rsid w:val="00FE3BE2"/>
    <w:rsid w:val="00FE4A41"/>
    <w:rsid w:val="00FE5799"/>
    <w:rsid w:val="00FE73B1"/>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locked="1" w:uiPriority="0"/>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5EDC"/>
    <w:pPr>
      <w:suppressAutoHyphens/>
    </w:pPr>
    <w:rPr>
      <w:rFonts w:ascii="Times New Roman" w:eastAsia="Times New Roman" w:hAnsi="Times New Roman"/>
      <w:sz w:val="24"/>
      <w:szCs w:val="24"/>
      <w:lang w:eastAsia="ar-SA"/>
    </w:rPr>
  </w:style>
  <w:style w:type="paragraph" w:styleId="Heading1">
    <w:name w:val="heading 1"/>
    <w:basedOn w:val="Normal"/>
    <w:next w:val="Normal"/>
    <w:link w:val="Heading1Char"/>
    <w:uiPriority w:val="99"/>
    <w:qFormat/>
    <w:rsid w:val="00FC6031"/>
    <w:pPr>
      <w:keepNext/>
      <w:spacing w:before="240" w:after="60"/>
      <w:outlineLvl w:val="0"/>
    </w:pPr>
    <w:rPr>
      <w:b/>
      <w:bCs/>
      <w:kern w:val="32"/>
    </w:rPr>
  </w:style>
  <w:style w:type="paragraph" w:styleId="Heading2">
    <w:name w:val="heading 2"/>
    <w:basedOn w:val="Normal"/>
    <w:next w:val="Normal"/>
    <w:link w:val="Heading2Char"/>
    <w:uiPriority w:val="99"/>
    <w:qFormat/>
    <w:rsid w:val="00FC6031"/>
    <w:pPr>
      <w:keepNext/>
      <w:spacing w:before="240" w:after="60"/>
      <w:outlineLvl w:val="1"/>
    </w:pPr>
    <w:rPr>
      <w:b/>
      <w:bCs/>
    </w:rPr>
  </w:style>
  <w:style w:type="paragraph" w:styleId="Heading3">
    <w:name w:val="heading 3"/>
    <w:basedOn w:val="Normal"/>
    <w:next w:val="Normal"/>
    <w:link w:val="Heading3Char"/>
    <w:uiPriority w:val="99"/>
    <w:qFormat/>
    <w:rsid w:val="00FC6031"/>
    <w:pPr>
      <w:keepNext/>
      <w:spacing w:before="240" w:after="60"/>
      <w:outlineLvl w:val="2"/>
    </w:pPr>
    <w:rPr>
      <w:b/>
      <w:bCs/>
      <w:i/>
      <w:i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C6031"/>
    <w:rPr>
      <w:rFonts w:ascii="Times New Roman" w:hAnsi="Times New Roman" w:cs="Times New Roman"/>
      <w:b/>
      <w:bCs/>
      <w:kern w:val="32"/>
      <w:sz w:val="32"/>
      <w:szCs w:val="32"/>
      <w:lang w:val="lv-LV" w:eastAsia="ar-SA" w:bidi="ar-SA"/>
    </w:rPr>
  </w:style>
  <w:style w:type="character" w:customStyle="1" w:styleId="Heading2Char">
    <w:name w:val="Heading 2 Char"/>
    <w:basedOn w:val="DefaultParagraphFont"/>
    <w:link w:val="Heading2"/>
    <w:uiPriority w:val="99"/>
    <w:locked/>
    <w:rsid w:val="00FC6031"/>
    <w:rPr>
      <w:rFonts w:ascii="Times New Roman" w:hAnsi="Times New Roman" w:cs="Times New Roman"/>
      <w:b/>
      <w:bCs/>
      <w:sz w:val="28"/>
      <w:szCs w:val="28"/>
      <w:lang w:val="lv-LV" w:eastAsia="ar-SA" w:bidi="ar-SA"/>
    </w:rPr>
  </w:style>
  <w:style w:type="character" w:customStyle="1" w:styleId="Heading3Char">
    <w:name w:val="Heading 3 Char"/>
    <w:basedOn w:val="DefaultParagraphFont"/>
    <w:link w:val="Heading3"/>
    <w:uiPriority w:val="99"/>
    <w:locked/>
    <w:rsid w:val="00FC6031"/>
    <w:rPr>
      <w:rFonts w:ascii="Times New Roman" w:hAnsi="Times New Roman" w:cs="Times New Roman"/>
      <w:b/>
      <w:bCs/>
      <w:i/>
      <w:iCs/>
      <w:sz w:val="26"/>
      <w:szCs w:val="26"/>
      <w:lang w:val="lv-LV" w:eastAsia="ar-SA" w:bidi="ar-SA"/>
    </w:rPr>
  </w:style>
  <w:style w:type="paragraph" w:styleId="BalloonText">
    <w:name w:val="Balloon Text"/>
    <w:basedOn w:val="Normal"/>
    <w:link w:val="BalloonTextChar"/>
    <w:uiPriority w:val="99"/>
    <w:semiHidden/>
    <w:rsid w:val="007B68F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B68F7"/>
    <w:rPr>
      <w:rFonts w:ascii="Tahoma" w:hAnsi="Tahoma" w:cs="Tahoma"/>
      <w:sz w:val="16"/>
      <w:szCs w:val="16"/>
      <w:lang w:val="lv-LV" w:eastAsia="ar-SA" w:bidi="ar-SA"/>
    </w:rPr>
  </w:style>
  <w:style w:type="character" w:customStyle="1" w:styleId="WW8Num1z0">
    <w:name w:val="WW8Num1z0"/>
    <w:uiPriority w:val="99"/>
    <w:rsid w:val="007B68F7"/>
    <w:rPr>
      <w:rFonts w:ascii="Symbol" w:hAnsi="Symbol" w:cs="Symbol"/>
      <w:sz w:val="20"/>
      <w:szCs w:val="20"/>
    </w:rPr>
  </w:style>
  <w:style w:type="character" w:customStyle="1" w:styleId="WW8Num2z0">
    <w:name w:val="WW8Num2z0"/>
    <w:uiPriority w:val="99"/>
    <w:rsid w:val="007B68F7"/>
    <w:rPr>
      <w:rFonts w:ascii="Symbol" w:hAnsi="Symbol" w:cs="Symbol"/>
    </w:rPr>
  </w:style>
  <w:style w:type="character" w:customStyle="1" w:styleId="WW8Num3z0">
    <w:name w:val="WW8Num3z0"/>
    <w:uiPriority w:val="99"/>
    <w:rsid w:val="007B68F7"/>
    <w:rPr>
      <w:rFonts w:ascii="Symbol" w:hAnsi="Symbol" w:cs="Symbol"/>
    </w:rPr>
  </w:style>
  <w:style w:type="character" w:customStyle="1" w:styleId="WW8Num4z0">
    <w:name w:val="WW8Num4z0"/>
    <w:uiPriority w:val="99"/>
    <w:rsid w:val="007B68F7"/>
    <w:rPr>
      <w:rFonts w:ascii="Symbol" w:hAnsi="Symbol" w:cs="Symbol"/>
    </w:rPr>
  </w:style>
  <w:style w:type="character" w:customStyle="1" w:styleId="WW8Num5z0">
    <w:name w:val="WW8Num5z0"/>
    <w:uiPriority w:val="99"/>
    <w:rsid w:val="007B68F7"/>
    <w:rPr>
      <w:rFonts w:ascii="Symbol" w:hAnsi="Symbol" w:cs="Symbol"/>
    </w:rPr>
  </w:style>
  <w:style w:type="character" w:customStyle="1" w:styleId="Absatz-Standardschriftart">
    <w:name w:val="Absatz-Standardschriftart"/>
    <w:uiPriority w:val="99"/>
    <w:rsid w:val="007B68F7"/>
  </w:style>
  <w:style w:type="character" w:customStyle="1" w:styleId="WW-Absatz-Standardschriftart">
    <w:name w:val="WW-Absatz-Standardschriftart"/>
    <w:uiPriority w:val="99"/>
    <w:rsid w:val="007B68F7"/>
  </w:style>
  <w:style w:type="character" w:customStyle="1" w:styleId="WW-Absatz-Standardschriftart1">
    <w:name w:val="WW-Absatz-Standardschriftart1"/>
    <w:uiPriority w:val="99"/>
    <w:rsid w:val="007B68F7"/>
  </w:style>
  <w:style w:type="character" w:customStyle="1" w:styleId="WW8Num1z1">
    <w:name w:val="WW8Num1z1"/>
    <w:uiPriority w:val="99"/>
    <w:rsid w:val="007B68F7"/>
    <w:rPr>
      <w:rFonts w:ascii="Courier New" w:hAnsi="Courier New" w:cs="Courier New"/>
      <w:sz w:val="20"/>
      <w:szCs w:val="20"/>
    </w:rPr>
  </w:style>
  <w:style w:type="character" w:customStyle="1" w:styleId="WW8Num1z2">
    <w:name w:val="WW8Num1z2"/>
    <w:uiPriority w:val="99"/>
    <w:rsid w:val="007B68F7"/>
    <w:rPr>
      <w:rFonts w:ascii="Wingdings" w:hAnsi="Wingdings" w:cs="Wingdings"/>
      <w:sz w:val="20"/>
      <w:szCs w:val="20"/>
    </w:rPr>
  </w:style>
  <w:style w:type="character" w:customStyle="1" w:styleId="WW8Num2z1">
    <w:name w:val="WW8Num2z1"/>
    <w:uiPriority w:val="99"/>
    <w:rsid w:val="007B68F7"/>
    <w:rPr>
      <w:rFonts w:ascii="Courier New" w:hAnsi="Courier New" w:cs="Courier New"/>
    </w:rPr>
  </w:style>
  <w:style w:type="character" w:customStyle="1" w:styleId="WW8Num2z2">
    <w:name w:val="WW8Num2z2"/>
    <w:uiPriority w:val="99"/>
    <w:rsid w:val="007B68F7"/>
    <w:rPr>
      <w:rFonts w:ascii="Wingdings" w:hAnsi="Wingdings" w:cs="Wingdings"/>
    </w:rPr>
  </w:style>
  <w:style w:type="character" w:customStyle="1" w:styleId="WW8Num3z1">
    <w:name w:val="WW8Num3z1"/>
    <w:uiPriority w:val="99"/>
    <w:rsid w:val="007B68F7"/>
    <w:rPr>
      <w:rFonts w:ascii="Courier New" w:hAnsi="Courier New" w:cs="Courier New"/>
    </w:rPr>
  </w:style>
  <w:style w:type="character" w:customStyle="1" w:styleId="WW8Num3z2">
    <w:name w:val="WW8Num3z2"/>
    <w:uiPriority w:val="99"/>
    <w:rsid w:val="007B68F7"/>
    <w:rPr>
      <w:rFonts w:ascii="Wingdings" w:hAnsi="Wingdings" w:cs="Wingdings"/>
    </w:rPr>
  </w:style>
  <w:style w:type="character" w:customStyle="1" w:styleId="WW8Num4z1">
    <w:name w:val="WW8Num4z1"/>
    <w:uiPriority w:val="99"/>
    <w:rsid w:val="007B68F7"/>
    <w:rPr>
      <w:rFonts w:ascii="Courier New" w:hAnsi="Courier New" w:cs="Courier New"/>
    </w:rPr>
  </w:style>
  <w:style w:type="character" w:customStyle="1" w:styleId="WW8Num4z2">
    <w:name w:val="WW8Num4z2"/>
    <w:uiPriority w:val="99"/>
    <w:rsid w:val="007B68F7"/>
    <w:rPr>
      <w:rFonts w:ascii="Wingdings" w:hAnsi="Wingdings" w:cs="Wingdings"/>
    </w:rPr>
  </w:style>
  <w:style w:type="character" w:customStyle="1" w:styleId="WW8Num5z1">
    <w:name w:val="WW8Num5z1"/>
    <w:uiPriority w:val="99"/>
    <w:rsid w:val="007B68F7"/>
    <w:rPr>
      <w:rFonts w:ascii="Courier New" w:hAnsi="Courier New" w:cs="Courier New"/>
    </w:rPr>
  </w:style>
  <w:style w:type="character" w:customStyle="1" w:styleId="WW8Num5z2">
    <w:name w:val="WW8Num5z2"/>
    <w:uiPriority w:val="99"/>
    <w:rsid w:val="007B68F7"/>
    <w:rPr>
      <w:rFonts w:ascii="Wingdings" w:hAnsi="Wingdings" w:cs="Wingdings"/>
    </w:rPr>
  </w:style>
  <w:style w:type="character" w:customStyle="1" w:styleId="WW8Num6z0">
    <w:name w:val="WW8Num6z0"/>
    <w:uiPriority w:val="99"/>
    <w:rsid w:val="007B68F7"/>
    <w:rPr>
      <w:rFonts w:ascii="Symbol" w:hAnsi="Symbol" w:cs="Symbol"/>
    </w:rPr>
  </w:style>
  <w:style w:type="character" w:customStyle="1" w:styleId="WW8Num6z1">
    <w:name w:val="WW8Num6z1"/>
    <w:uiPriority w:val="99"/>
    <w:rsid w:val="007B68F7"/>
    <w:rPr>
      <w:rFonts w:ascii="Courier New" w:hAnsi="Courier New" w:cs="Courier New"/>
    </w:rPr>
  </w:style>
  <w:style w:type="character" w:customStyle="1" w:styleId="WW8Num6z2">
    <w:name w:val="WW8Num6z2"/>
    <w:uiPriority w:val="99"/>
    <w:rsid w:val="007B68F7"/>
    <w:rPr>
      <w:rFonts w:ascii="Wingdings" w:hAnsi="Wingdings" w:cs="Wingdings"/>
    </w:rPr>
  </w:style>
  <w:style w:type="character" w:customStyle="1" w:styleId="DefaultParagraphFont1">
    <w:name w:val="Default Paragraph Font1"/>
    <w:uiPriority w:val="99"/>
    <w:rsid w:val="007B68F7"/>
  </w:style>
  <w:style w:type="character" w:customStyle="1" w:styleId="CommentReference1">
    <w:name w:val="Comment Reference1"/>
    <w:uiPriority w:val="99"/>
    <w:rsid w:val="007B68F7"/>
    <w:rPr>
      <w:sz w:val="16"/>
      <w:szCs w:val="16"/>
    </w:rPr>
  </w:style>
  <w:style w:type="paragraph" w:styleId="BodyText">
    <w:name w:val="Body Text"/>
    <w:basedOn w:val="Normal"/>
    <w:link w:val="BodyTextChar"/>
    <w:uiPriority w:val="99"/>
    <w:rsid w:val="007B68F7"/>
    <w:pPr>
      <w:spacing w:after="120"/>
    </w:pPr>
  </w:style>
  <w:style w:type="character" w:customStyle="1" w:styleId="BodyTextChar">
    <w:name w:val="Body Text Char"/>
    <w:basedOn w:val="DefaultParagraphFont"/>
    <w:link w:val="BodyText"/>
    <w:uiPriority w:val="99"/>
    <w:locked/>
    <w:rsid w:val="007B68F7"/>
    <w:rPr>
      <w:rFonts w:ascii="Times New Roman" w:hAnsi="Times New Roman" w:cs="Times New Roman"/>
      <w:sz w:val="24"/>
      <w:szCs w:val="24"/>
      <w:lang w:val="lv-LV" w:eastAsia="ar-SA" w:bidi="ar-SA"/>
    </w:rPr>
  </w:style>
  <w:style w:type="paragraph" w:styleId="List">
    <w:name w:val="List"/>
    <w:basedOn w:val="BodyText"/>
    <w:uiPriority w:val="99"/>
    <w:rsid w:val="007B68F7"/>
  </w:style>
  <w:style w:type="paragraph" w:customStyle="1" w:styleId="Caption1">
    <w:name w:val="Caption1"/>
    <w:basedOn w:val="Normal"/>
    <w:uiPriority w:val="99"/>
    <w:rsid w:val="007B68F7"/>
    <w:pPr>
      <w:suppressLineNumbers/>
      <w:spacing w:before="120" w:after="120"/>
    </w:pPr>
    <w:rPr>
      <w:i/>
      <w:iCs/>
      <w:sz w:val="20"/>
      <w:szCs w:val="20"/>
    </w:rPr>
  </w:style>
  <w:style w:type="paragraph" w:customStyle="1" w:styleId="Index">
    <w:name w:val="Index"/>
    <w:basedOn w:val="Normal"/>
    <w:uiPriority w:val="99"/>
    <w:rsid w:val="007B68F7"/>
    <w:pPr>
      <w:suppressLineNumbers/>
    </w:pPr>
  </w:style>
  <w:style w:type="paragraph" w:customStyle="1" w:styleId="CommentText1">
    <w:name w:val="Comment Text1"/>
    <w:basedOn w:val="Normal"/>
    <w:uiPriority w:val="99"/>
    <w:rsid w:val="007B68F7"/>
    <w:rPr>
      <w:sz w:val="20"/>
      <w:szCs w:val="20"/>
    </w:rPr>
  </w:style>
  <w:style w:type="paragraph" w:customStyle="1" w:styleId="CommentSubject1">
    <w:name w:val="Comment Subject1"/>
    <w:basedOn w:val="CommentText1"/>
    <w:next w:val="CommentText1"/>
    <w:uiPriority w:val="99"/>
    <w:rsid w:val="007B68F7"/>
    <w:rPr>
      <w:b/>
      <w:bCs/>
    </w:rPr>
  </w:style>
  <w:style w:type="paragraph" w:customStyle="1" w:styleId="BalloonText1">
    <w:name w:val="Balloon Text1"/>
    <w:basedOn w:val="Normal"/>
    <w:uiPriority w:val="99"/>
    <w:rsid w:val="007B68F7"/>
    <w:rPr>
      <w:rFonts w:ascii="Tahoma" w:hAnsi="Tahoma" w:cs="Tahoma"/>
      <w:sz w:val="16"/>
      <w:szCs w:val="16"/>
    </w:rPr>
  </w:style>
  <w:style w:type="paragraph" w:customStyle="1" w:styleId="TableContents">
    <w:name w:val="Table Contents"/>
    <w:basedOn w:val="Normal"/>
    <w:uiPriority w:val="99"/>
    <w:rsid w:val="007B68F7"/>
    <w:pPr>
      <w:suppressLineNumbers/>
    </w:pPr>
  </w:style>
  <w:style w:type="paragraph" w:customStyle="1" w:styleId="TableHeading">
    <w:name w:val="Table Heading"/>
    <w:basedOn w:val="TableContents"/>
    <w:uiPriority w:val="99"/>
    <w:rsid w:val="007B68F7"/>
    <w:pPr>
      <w:jc w:val="center"/>
    </w:pPr>
    <w:rPr>
      <w:b/>
      <w:bCs/>
      <w:i/>
      <w:iCs/>
    </w:rPr>
  </w:style>
  <w:style w:type="paragraph" w:styleId="List2">
    <w:name w:val="List 2"/>
    <w:basedOn w:val="Normal"/>
    <w:uiPriority w:val="99"/>
    <w:rsid w:val="007B68F7"/>
    <w:pPr>
      <w:ind w:left="566" w:hanging="283"/>
    </w:pPr>
  </w:style>
  <w:style w:type="paragraph" w:styleId="ListBullet2">
    <w:name w:val="List Bullet 2"/>
    <w:basedOn w:val="Normal"/>
    <w:uiPriority w:val="99"/>
    <w:rsid w:val="007B68F7"/>
    <w:pPr>
      <w:numPr>
        <w:numId w:val="3"/>
      </w:numPr>
      <w:tabs>
        <w:tab w:val="clear" w:pos="720"/>
        <w:tab w:val="num" w:pos="643"/>
      </w:tabs>
      <w:ind w:left="643"/>
    </w:pPr>
  </w:style>
  <w:style w:type="paragraph" w:styleId="Title">
    <w:name w:val="Title"/>
    <w:basedOn w:val="Normal"/>
    <w:link w:val="TitleChar"/>
    <w:uiPriority w:val="99"/>
    <w:qFormat/>
    <w:rsid w:val="007B68F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7B68F7"/>
    <w:rPr>
      <w:rFonts w:ascii="Arial" w:hAnsi="Arial" w:cs="Arial"/>
      <w:b/>
      <w:bCs/>
      <w:kern w:val="28"/>
      <w:sz w:val="32"/>
      <w:szCs w:val="32"/>
      <w:lang w:val="lv-LV" w:eastAsia="ar-SA" w:bidi="ar-SA"/>
    </w:rPr>
  </w:style>
  <w:style w:type="character" w:styleId="CommentReference">
    <w:name w:val="annotation reference"/>
    <w:basedOn w:val="DefaultParagraphFont"/>
    <w:uiPriority w:val="99"/>
    <w:semiHidden/>
    <w:rsid w:val="007B68F7"/>
    <w:rPr>
      <w:sz w:val="16"/>
      <w:szCs w:val="16"/>
    </w:rPr>
  </w:style>
  <w:style w:type="paragraph" w:styleId="CommentText">
    <w:name w:val="annotation text"/>
    <w:basedOn w:val="Normal"/>
    <w:link w:val="CommentTextChar"/>
    <w:uiPriority w:val="99"/>
    <w:semiHidden/>
    <w:rsid w:val="007B68F7"/>
    <w:rPr>
      <w:sz w:val="20"/>
      <w:szCs w:val="20"/>
    </w:rPr>
  </w:style>
  <w:style w:type="character" w:customStyle="1" w:styleId="CommentTextChar">
    <w:name w:val="Comment Text Char"/>
    <w:basedOn w:val="DefaultParagraphFont"/>
    <w:link w:val="CommentText"/>
    <w:uiPriority w:val="99"/>
    <w:semiHidden/>
    <w:locked/>
    <w:rsid w:val="007B68F7"/>
    <w:rPr>
      <w:rFonts w:ascii="Times New Roman" w:hAnsi="Times New Roman" w:cs="Times New Roman"/>
      <w:sz w:val="20"/>
      <w:szCs w:val="20"/>
      <w:lang w:val="lv-LV" w:eastAsia="ar-SA" w:bidi="ar-SA"/>
    </w:rPr>
  </w:style>
  <w:style w:type="paragraph" w:styleId="CommentSubject">
    <w:name w:val="annotation subject"/>
    <w:basedOn w:val="CommentText"/>
    <w:next w:val="CommentText"/>
    <w:link w:val="CommentSubjectChar"/>
    <w:uiPriority w:val="99"/>
    <w:semiHidden/>
    <w:rsid w:val="007B68F7"/>
    <w:rPr>
      <w:b/>
      <w:bCs/>
    </w:rPr>
  </w:style>
  <w:style w:type="character" w:customStyle="1" w:styleId="CommentSubjectChar">
    <w:name w:val="Comment Subject Char"/>
    <w:basedOn w:val="CommentTextChar"/>
    <w:link w:val="CommentSubject"/>
    <w:uiPriority w:val="99"/>
    <w:semiHidden/>
    <w:locked/>
    <w:rsid w:val="007B68F7"/>
    <w:rPr>
      <w:b/>
      <w:bCs/>
    </w:rPr>
  </w:style>
  <w:style w:type="character" w:styleId="Strong">
    <w:name w:val="Strong"/>
    <w:basedOn w:val="DefaultParagraphFont"/>
    <w:uiPriority w:val="99"/>
    <w:qFormat/>
    <w:rsid w:val="007B68F7"/>
    <w:rPr>
      <w:b/>
      <w:bCs/>
    </w:rPr>
  </w:style>
  <w:style w:type="paragraph" w:styleId="FootnoteText">
    <w:name w:val="footnote text"/>
    <w:basedOn w:val="Normal"/>
    <w:link w:val="FootnoteTextChar"/>
    <w:uiPriority w:val="99"/>
    <w:semiHidden/>
    <w:rsid w:val="007B68F7"/>
    <w:pPr>
      <w:suppressAutoHyphens w:val="0"/>
    </w:pPr>
    <w:rPr>
      <w:sz w:val="20"/>
      <w:szCs w:val="20"/>
      <w:lang w:eastAsia="lv-LV"/>
    </w:rPr>
  </w:style>
  <w:style w:type="character" w:customStyle="1" w:styleId="FootnoteTextChar">
    <w:name w:val="Footnote Text Char"/>
    <w:basedOn w:val="DefaultParagraphFont"/>
    <w:link w:val="FootnoteText"/>
    <w:uiPriority w:val="99"/>
    <w:semiHidden/>
    <w:locked/>
    <w:rsid w:val="007B68F7"/>
    <w:rPr>
      <w:rFonts w:ascii="Times New Roman" w:hAnsi="Times New Roman" w:cs="Times New Roman"/>
      <w:sz w:val="20"/>
      <w:szCs w:val="20"/>
      <w:lang w:val="lv-LV" w:eastAsia="lv-LV"/>
    </w:rPr>
  </w:style>
  <w:style w:type="character" w:styleId="FootnoteReference">
    <w:name w:val="footnote reference"/>
    <w:basedOn w:val="DefaultParagraphFont"/>
    <w:uiPriority w:val="99"/>
    <w:semiHidden/>
    <w:rsid w:val="007B68F7"/>
    <w:rPr>
      <w:vertAlign w:val="superscript"/>
    </w:rPr>
  </w:style>
  <w:style w:type="paragraph" w:styleId="BodyTextIndent2">
    <w:name w:val="Body Text Indent 2"/>
    <w:basedOn w:val="Normal"/>
    <w:link w:val="BodyTextIndent2Char"/>
    <w:uiPriority w:val="99"/>
    <w:rsid w:val="007B68F7"/>
    <w:pPr>
      <w:spacing w:after="120" w:line="480" w:lineRule="auto"/>
      <w:ind w:left="283"/>
    </w:pPr>
  </w:style>
  <w:style w:type="character" w:customStyle="1" w:styleId="BodyTextIndent2Char">
    <w:name w:val="Body Text Indent 2 Char"/>
    <w:basedOn w:val="DefaultParagraphFont"/>
    <w:link w:val="BodyTextIndent2"/>
    <w:uiPriority w:val="99"/>
    <w:locked/>
    <w:rsid w:val="007B68F7"/>
    <w:rPr>
      <w:rFonts w:ascii="Times New Roman" w:hAnsi="Times New Roman" w:cs="Times New Roman"/>
      <w:sz w:val="24"/>
      <w:szCs w:val="24"/>
      <w:lang w:val="lv-LV" w:eastAsia="ar-SA" w:bidi="ar-SA"/>
    </w:rPr>
  </w:style>
  <w:style w:type="character" w:styleId="Hyperlink">
    <w:name w:val="Hyperlink"/>
    <w:basedOn w:val="DefaultParagraphFont"/>
    <w:uiPriority w:val="99"/>
    <w:rsid w:val="007B68F7"/>
    <w:rPr>
      <w:color w:val="0000FF"/>
      <w:u w:val="single"/>
    </w:rPr>
  </w:style>
  <w:style w:type="table" w:styleId="TableGrid">
    <w:name w:val="Table Grid"/>
    <w:basedOn w:val="TableNormal"/>
    <w:uiPriority w:val="99"/>
    <w:rsid w:val="007B68F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B68F7"/>
    <w:pPr>
      <w:suppressAutoHyphens w:val="0"/>
    </w:pPr>
    <w:rPr>
      <w:lang w:eastAsia="lv-LV"/>
    </w:rPr>
  </w:style>
  <w:style w:type="paragraph" w:styleId="Footer">
    <w:name w:val="footer"/>
    <w:basedOn w:val="Normal"/>
    <w:link w:val="FooterChar"/>
    <w:uiPriority w:val="99"/>
    <w:rsid w:val="007B68F7"/>
    <w:pPr>
      <w:tabs>
        <w:tab w:val="center" w:pos="4320"/>
        <w:tab w:val="right" w:pos="8640"/>
      </w:tabs>
    </w:pPr>
  </w:style>
  <w:style w:type="character" w:customStyle="1" w:styleId="FooterChar">
    <w:name w:val="Footer Char"/>
    <w:basedOn w:val="DefaultParagraphFont"/>
    <w:link w:val="Footer"/>
    <w:uiPriority w:val="99"/>
    <w:locked/>
    <w:rsid w:val="007B68F7"/>
    <w:rPr>
      <w:rFonts w:ascii="Times New Roman" w:hAnsi="Times New Roman" w:cs="Times New Roman"/>
      <w:sz w:val="24"/>
      <w:szCs w:val="24"/>
      <w:lang w:val="lv-LV" w:eastAsia="ar-SA" w:bidi="ar-SA"/>
    </w:rPr>
  </w:style>
  <w:style w:type="character" w:styleId="PageNumber">
    <w:name w:val="page number"/>
    <w:basedOn w:val="DefaultParagraphFont"/>
    <w:uiPriority w:val="99"/>
    <w:rsid w:val="007B68F7"/>
  </w:style>
  <w:style w:type="paragraph" w:customStyle="1" w:styleId="CharCharRakstzRakstzCharChar">
    <w:name w:val="Char Char Rakstz. Rakstz.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RakstzRakstzCharCharCharCharCharChar">
    <w:name w:val="Char Char Rakstz. Rakstz. Char Char Char Char 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customStyle="1" w:styleId="CharChar">
    <w:name w:val="Char Char"/>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paragraph" w:styleId="Header">
    <w:name w:val="header"/>
    <w:basedOn w:val="Normal"/>
    <w:link w:val="HeaderChar"/>
    <w:uiPriority w:val="99"/>
    <w:rsid w:val="007B68F7"/>
    <w:pPr>
      <w:tabs>
        <w:tab w:val="center" w:pos="4153"/>
        <w:tab w:val="right" w:pos="8306"/>
      </w:tabs>
    </w:pPr>
  </w:style>
  <w:style w:type="character" w:customStyle="1" w:styleId="HeaderChar">
    <w:name w:val="Header Char"/>
    <w:basedOn w:val="DefaultParagraphFont"/>
    <w:link w:val="Header"/>
    <w:uiPriority w:val="99"/>
    <w:locked/>
    <w:rsid w:val="007B68F7"/>
    <w:rPr>
      <w:rFonts w:ascii="Times New Roman" w:hAnsi="Times New Roman" w:cs="Times New Roman"/>
      <w:sz w:val="24"/>
      <w:szCs w:val="24"/>
      <w:lang w:val="lv-LV" w:eastAsia="ar-SA" w:bidi="ar-SA"/>
    </w:rPr>
  </w:style>
  <w:style w:type="paragraph" w:customStyle="1" w:styleId="RakstzRakstz">
    <w:name w:val="Rakstz. Rakstz."/>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google-src-text1">
    <w:name w:val="google-src-text1"/>
    <w:uiPriority w:val="99"/>
    <w:rsid w:val="007B68F7"/>
    <w:rPr>
      <w:vanish/>
    </w:rPr>
  </w:style>
  <w:style w:type="character" w:customStyle="1" w:styleId="hps">
    <w:name w:val="hps"/>
    <w:basedOn w:val="DefaultParagraphFont"/>
    <w:uiPriority w:val="99"/>
    <w:rsid w:val="007B68F7"/>
  </w:style>
  <w:style w:type="paragraph" w:customStyle="1" w:styleId="Default">
    <w:name w:val="Default"/>
    <w:uiPriority w:val="99"/>
    <w:rsid w:val="007B68F7"/>
    <w:pPr>
      <w:autoSpaceDE w:val="0"/>
      <w:autoSpaceDN w:val="0"/>
      <w:adjustRightInd w:val="0"/>
    </w:pPr>
    <w:rPr>
      <w:rFonts w:ascii="Century Gothic" w:eastAsia="Times New Roman" w:hAnsi="Century Gothic" w:cs="Century Gothic"/>
      <w:color w:val="000000"/>
      <w:sz w:val="24"/>
      <w:szCs w:val="24"/>
    </w:rPr>
  </w:style>
  <w:style w:type="paragraph" w:customStyle="1" w:styleId="RakstzRakstz1CharCharRakstzRakstz1">
    <w:name w:val="Rakstz. Rakstz.1 Char Char Rakstz. Rakstz.1"/>
    <w:basedOn w:val="Normal"/>
    <w:next w:val="Normal"/>
    <w:uiPriority w:val="99"/>
    <w:rsid w:val="007B68F7"/>
    <w:pPr>
      <w:suppressAutoHyphens w:val="0"/>
      <w:spacing w:before="120" w:after="160" w:line="240" w:lineRule="exact"/>
      <w:ind w:firstLine="720"/>
      <w:jc w:val="both"/>
    </w:pPr>
    <w:rPr>
      <w:rFonts w:ascii="Verdana" w:hAnsi="Verdana" w:cs="Verdana"/>
      <w:sz w:val="20"/>
      <w:szCs w:val="20"/>
      <w:lang w:val="en-US" w:eastAsia="en-US"/>
    </w:rPr>
  </w:style>
  <w:style w:type="character" w:customStyle="1" w:styleId="atn">
    <w:name w:val="atn"/>
    <w:basedOn w:val="DefaultParagraphFont"/>
    <w:uiPriority w:val="99"/>
    <w:rsid w:val="007B68F7"/>
  </w:style>
  <w:style w:type="paragraph" w:customStyle="1" w:styleId="excerpt">
    <w:name w:val="excerpt"/>
    <w:basedOn w:val="Normal"/>
    <w:uiPriority w:val="99"/>
    <w:rsid w:val="007B68F7"/>
    <w:pPr>
      <w:suppressAutoHyphens w:val="0"/>
      <w:spacing w:before="100" w:beforeAutospacing="1" w:after="100" w:afterAutospacing="1"/>
    </w:pPr>
    <w:rPr>
      <w:lang w:eastAsia="lv-LV"/>
    </w:rPr>
  </w:style>
  <w:style w:type="paragraph" w:customStyle="1" w:styleId="naisf">
    <w:name w:val="naisf"/>
    <w:basedOn w:val="Normal"/>
    <w:uiPriority w:val="99"/>
    <w:rsid w:val="007B68F7"/>
    <w:pPr>
      <w:suppressAutoHyphens w:val="0"/>
      <w:spacing w:before="100" w:beforeAutospacing="1" w:after="100" w:afterAutospacing="1"/>
    </w:pPr>
    <w:rPr>
      <w:lang w:eastAsia="lv-LV"/>
    </w:rPr>
  </w:style>
  <w:style w:type="paragraph" w:styleId="BlockText">
    <w:name w:val="Block Text"/>
    <w:basedOn w:val="Normal"/>
    <w:uiPriority w:val="99"/>
    <w:rsid w:val="007B68F7"/>
    <w:pPr>
      <w:suppressAutoHyphens w:val="0"/>
      <w:ind w:left="720" w:right="-2" w:hanging="720"/>
      <w:jc w:val="both"/>
    </w:pPr>
    <w:rPr>
      <w:rFonts w:ascii="Times New Roman BaltRim" w:eastAsia="Calibri" w:hAnsi="Times New Roman BaltRim" w:cs="Times New Roman BaltRim"/>
      <w:lang w:eastAsia="lv-LV"/>
    </w:rPr>
  </w:style>
  <w:style w:type="paragraph" w:styleId="ListParagraph">
    <w:name w:val="List Paragraph"/>
    <w:basedOn w:val="Normal"/>
    <w:uiPriority w:val="99"/>
    <w:qFormat/>
    <w:rsid w:val="007B68F7"/>
    <w:pPr>
      <w:ind w:left="720"/>
    </w:pPr>
  </w:style>
  <w:style w:type="paragraph" w:styleId="TOCHeading">
    <w:name w:val="TOC Heading"/>
    <w:basedOn w:val="Heading1"/>
    <w:next w:val="Normal"/>
    <w:uiPriority w:val="99"/>
    <w:qFormat/>
    <w:rsid w:val="00FC6031"/>
    <w:pPr>
      <w:keepLines/>
      <w:suppressAutoHyphens w:val="0"/>
      <w:spacing w:before="480" w:after="0" w:line="276" w:lineRule="auto"/>
      <w:outlineLvl w:val="9"/>
    </w:pPr>
    <w:rPr>
      <w:rFonts w:ascii="Cambria" w:eastAsia="MS Gothic" w:hAnsi="Cambria" w:cs="Cambria"/>
      <w:color w:val="365F91"/>
      <w:kern w:val="0"/>
      <w:sz w:val="28"/>
      <w:szCs w:val="28"/>
      <w:lang w:val="en-US" w:eastAsia="ja-JP"/>
    </w:rPr>
  </w:style>
  <w:style w:type="paragraph" w:styleId="TOC1">
    <w:name w:val="toc 1"/>
    <w:basedOn w:val="Normal"/>
    <w:next w:val="Normal"/>
    <w:autoRedefine/>
    <w:uiPriority w:val="99"/>
    <w:semiHidden/>
    <w:rsid w:val="00CF62C6"/>
    <w:pPr>
      <w:tabs>
        <w:tab w:val="left" w:pos="480"/>
        <w:tab w:val="right" w:leader="dot" w:pos="9627"/>
      </w:tabs>
    </w:pPr>
    <w:rPr>
      <w:b/>
      <w:bCs/>
      <w:noProof/>
      <w:lang w:eastAsia="lv-LV"/>
    </w:rPr>
  </w:style>
  <w:style w:type="paragraph" w:styleId="TOC2">
    <w:name w:val="toc 2"/>
    <w:basedOn w:val="Normal"/>
    <w:next w:val="Normal"/>
    <w:autoRedefine/>
    <w:uiPriority w:val="99"/>
    <w:semiHidden/>
    <w:rsid w:val="007F2A76"/>
    <w:pPr>
      <w:ind w:left="240"/>
    </w:pPr>
  </w:style>
  <w:style w:type="paragraph" w:styleId="TOC3">
    <w:name w:val="toc 3"/>
    <w:basedOn w:val="Normal"/>
    <w:next w:val="Normal"/>
    <w:autoRedefine/>
    <w:uiPriority w:val="99"/>
    <w:semiHidden/>
    <w:rsid w:val="007F2A76"/>
    <w:pPr>
      <w:ind w:left="480"/>
    </w:pPr>
  </w:style>
  <w:style w:type="paragraph" w:styleId="BodyText3">
    <w:name w:val="Body Text 3"/>
    <w:basedOn w:val="Normal"/>
    <w:link w:val="BodyText3Char"/>
    <w:uiPriority w:val="99"/>
    <w:semiHidden/>
    <w:rsid w:val="00530A9F"/>
    <w:pPr>
      <w:spacing w:after="120"/>
    </w:pPr>
    <w:rPr>
      <w:sz w:val="16"/>
      <w:szCs w:val="16"/>
    </w:rPr>
  </w:style>
  <w:style w:type="character" w:customStyle="1" w:styleId="BodyText3Char">
    <w:name w:val="Body Text 3 Char"/>
    <w:basedOn w:val="DefaultParagraphFont"/>
    <w:link w:val="BodyText3"/>
    <w:uiPriority w:val="99"/>
    <w:semiHidden/>
    <w:locked/>
    <w:rsid w:val="00530A9F"/>
    <w:rPr>
      <w:rFonts w:ascii="Times New Roman" w:hAnsi="Times New Roman" w:cs="Times New Roman"/>
      <w:sz w:val="16"/>
      <w:szCs w:val="16"/>
      <w:lang w:val="lv-LV" w:eastAsia="ar-SA" w:bidi="ar-SA"/>
    </w:rPr>
  </w:style>
</w:styles>
</file>

<file path=word/webSettings.xml><?xml version="1.0" encoding="utf-8"?>
<w:webSettings xmlns:r="http://schemas.openxmlformats.org/officeDocument/2006/relationships" xmlns:w="http://schemas.openxmlformats.org/wordprocessingml/2006/main">
  <w:divs>
    <w:div w:id="698318564">
      <w:marLeft w:val="0"/>
      <w:marRight w:val="0"/>
      <w:marTop w:val="0"/>
      <w:marBottom w:val="0"/>
      <w:divBdr>
        <w:top w:val="none" w:sz="0" w:space="0" w:color="auto"/>
        <w:left w:val="none" w:sz="0" w:space="0" w:color="auto"/>
        <w:bottom w:val="none" w:sz="0" w:space="0" w:color="auto"/>
        <w:right w:val="none" w:sz="0" w:space="0" w:color="auto"/>
      </w:divBdr>
    </w:div>
    <w:div w:id="698318565">
      <w:marLeft w:val="0"/>
      <w:marRight w:val="0"/>
      <w:marTop w:val="0"/>
      <w:marBottom w:val="0"/>
      <w:divBdr>
        <w:top w:val="none" w:sz="0" w:space="0" w:color="auto"/>
        <w:left w:val="none" w:sz="0" w:space="0" w:color="auto"/>
        <w:bottom w:val="none" w:sz="0" w:space="0" w:color="auto"/>
        <w:right w:val="none" w:sz="0" w:space="0" w:color="auto"/>
      </w:divBdr>
    </w:div>
    <w:div w:id="698318566">
      <w:marLeft w:val="0"/>
      <w:marRight w:val="0"/>
      <w:marTop w:val="0"/>
      <w:marBottom w:val="0"/>
      <w:divBdr>
        <w:top w:val="none" w:sz="0" w:space="0" w:color="auto"/>
        <w:left w:val="none" w:sz="0" w:space="0" w:color="auto"/>
        <w:bottom w:val="none" w:sz="0" w:space="0" w:color="auto"/>
        <w:right w:val="none" w:sz="0" w:space="0" w:color="auto"/>
      </w:divBdr>
    </w:div>
    <w:div w:id="698318567">
      <w:marLeft w:val="0"/>
      <w:marRight w:val="0"/>
      <w:marTop w:val="0"/>
      <w:marBottom w:val="0"/>
      <w:divBdr>
        <w:top w:val="none" w:sz="0" w:space="0" w:color="auto"/>
        <w:left w:val="none" w:sz="0" w:space="0" w:color="auto"/>
        <w:bottom w:val="none" w:sz="0" w:space="0" w:color="auto"/>
        <w:right w:val="none" w:sz="0" w:space="0" w:color="auto"/>
      </w:divBdr>
    </w:div>
    <w:div w:id="698318568">
      <w:marLeft w:val="0"/>
      <w:marRight w:val="0"/>
      <w:marTop w:val="0"/>
      <w:marBottom w:val="0"/>
      <w:divBdr>
        <w:top w:val="none" w:sz="0" w:space="0" w:color="auto"/>
        <w:left w:val="none" w:sz="0" w:space="0" w:color="auto"/>
        <w:bottom w:val="none" w:sz="0" w:space="0" w:color="auto"/>
        <w:right w:val="none" w:sz="0" w:space="0" w:color="auto"/>
      </w:divBdr>
    </w:div>
    <w:div w:id="698318569">
      <w:marLeft w:val="0"/>
      <w:marRight w:val="0"/>
      <w:marTop w:val="0"/>
      <w:marBottom w:val="0"/>
      <w:divBdr>
        <w:top w:val="none" w:sz="0" w:space="0" w:color="auto"/>
        <w:left w:val="none" w:sz="0" w:space="0" w:color="auto"/>
        <w:bottom w:val="none" w:sz="0" w:space="0" w:color="auto"/>
        <w:right w:val="none" w:sz="0" w:space="0" w:color="auto"/>
      </w:divBdr>
    </w:div>
    <w:div w:id="698318570">
      <w:marLeft w:val="0"/>
      <w:marRight w:val="0"/>
      <w:marTop w:val="0"/>
      <w:marBottom w:val="0"/>
      <w:divBdr>
        <w:top w:val="none" w:sz="0" w:space="0" w:color="auto"/>
        <w:left w:val="none" w:sz="0" w:space="0" w:color="auto"/>
        <w:bottom w:val="none" w:sz="0" w:space="0" w:color="auto"/>
        <w:right w:val="none" w:sz="0" w:space="0" w:color="auto"/>
      </w:divBdr>
    </w:div>
    <w:div w:id="698318571">
      <w:marLeft w:val="0"/>
      <w:marRight w:val="0"/>
      <w:marTop w:val="0"/>
      <w:marBottom w:val="0"/>
      <w:divBdr>
        <w:top w:val="none" w:sz="0" w:space="0" w:color="auto"/>
        <w:left w:val="none" w:sz="0" w:space="0" w:color="auto"/>
        <w:bottom w:val="none" w:sz="0" w:space="0" w:color="auto"/>
        <w:right w:val="none" w:sz="0" w:space="0" w:color="auto"/>
      </w:divBdr>
    </w:div>
    <w:div w:id="698318572">
      <w:marLeft w:val="0"/>
      <w:marRight w:val="0"/>
      <w:marTop w:val="0"/>
      <w:marBottom w:val="0"/>
      <w:divBdr>
        <w:top w:val="none" w:sz="0" w:space="0" w:color="auto"/>
        <w:left w:val="none" w:sz="0" w:space="0" w:color="auto"/>
        <w:bottom w:val="none" w:sz="0" w:space="0" w:color="auto"/>
        <w:right w:val="none" w:sz="0" w:space="0" w:color="auto"/>
      </w:divBdr>
    </w:div>
    <w:div w:id="698318573">
      <w:marLeft w:val="0"/>
      <w:marRight w:val="0"/>
      <w:marTop w:val="0"/>
      <w:marBottom w:val="0"/>
      <w:divBdr>
        <w:top w:val="none" w:sz="0" w:space="0" w:color="auto"/>
        <w:left w:val="none" w:sz="0" w:space="0" w:color="auto"/>
        <w:bottom w:val="none" w:sz="0" w:space="0" w:color="auto"/>
        <w:right w:val="none" w:sz="0" w:space="0" w:color="auto"/>
      </w:divBdr>
    </w:div>
    <w:div w:id="698318574">
      <w:marLeft w:val="0"/>
      <w:marRight w:val="0"/>
      <w:marTop w:val="0"/>
      <w:marBottom w:val="0"/>
      <w:divBdr>
        <w:top w:val="none" w:sz="0" w:space="0" w:color="auto"/>
        <w:left w:val="none" w:sz="0" w:space="0" w:color="auto"/>
        <w:bottom w:val="none" w:sz="0" w:space="0" w:color="auto"/>
        <w:right w:val="none" w:sz="0" w:space="0" w:color="auto"/>
      </w:divBdr>
    </w:div>
    <w:div w:id="698318575">
      <w:marLeft w:val="0"/>
      <w:marRight w:val="0"/>
      <w:marTop w:val="0"/>
      <w:marBottom w:val="0"/>
      <w:divBdr>
        <w:top w:val="none" w:sz="0" w:space="0" w:color="auto"/>
        <w:left w:val="none" w:sz="0" w:space="0" w:color="auto"/>
        <w:bottom w:val="none" w:sz="0" w:space="0" w:color="auto"/>
        <w:right w:val="none" w:sz="0" w:space="0" w:color="auto"/>
      </w:divBdr>
    </w:div>
    <w:div w:id="698318576">
      <w:marLeft w:val="0"/>
      <w:marRight w:val="0"/>
      <w:marTop w:val="0"/>
      <w:marBottom w:val="0"/>
      <w:divBdr>
        <w:top w:val="none" w:sz="0" w:space="0" w:color="auto"/>
        <w:left w:val="none" w:sz="0" w:space="0" w:color="auto"/>
        <w:bottom w:val="none" w:sz="0" w:space="0" w:color="auto"/>
        <w:right w:val="none" w:sz="0" w:space="0" w:color="auto"/>
      </w:divBdr>
    </w:div>
    <w:div w:id="698318577">
      <w:marLeft w:val="0"/>
      <w:marRight w:val="0"/>
      <w:marTop w:val="0"/>
      <w:marBottom w:val="0"/>
      <w:divBdr>
        <w:top w:val="none" w:sz="0" w:space="0" w:color="auto"/>
        <w:left w:val="none" w:sz="0" w:space="0" w:color="auto"/>
        <w:bottom w:val="none" w:sz="0" w:space="0" w:color="auto"/>
        <w:right w:val="none" w:sz="0" w:space="0" w:color="auto"/>
      </w:divBdr>
    </w:div>
    <w:div w:id="698318578">
      <w:marLeft w:val="0"/>
      <w:marRight w:val="0"/>
      <w:marTop w:val="0"/>
      <w:marBottom w:val="0"/>
      <w:divBdr>
        <w:top w:val="none" w:sz="0" w:space="0" w:color="auto"/>
        <w:left w:val="none" w:sz="0" w:space="0" w:color="auto"/>
        <w:bottom w:val="none" w:sz="0" w:space="0" w:color="auto"/>
        <w:right w:val="none" w:sz="0" w:space="0" w:color="auto"/>
      </w:divBdr>
    </w:div>
    <w:div w:id="698318579">
      <w:marLeft w:val="0"/>
      <w:marRight w:val="0"/>
      <w:marTop w:val="0"/>
      <w:marBottom w:val="0"/>
      <w:divBdr>
        <w:top w:val="none" w:sz="0" w:space="0" w:color="auto"/>
        <w:left w:val="none" w:sz="0" w:space="0" w:color="auto"/>
        <w:bottom w:val="none" w:sz="0" w:space="0" w:color="auto"/>
        <w:right w:val="none" w:sz="0" w:space="0" w:color="auto"/>
      </w:divBdr>
    </w:div>
    <w:div w:id="698318580">
      <w:marLeft w:val="0"/>
      <w:marRight w:val="0"/>
      <w:marTop w:val="0"/>
      <w:marBottom w:val="0"/>
      <w:divBdr>
        <w:top w:val="none" w:sz="0" w:space="0" w:color="auto"/>
        <w:left w:val="none" w:sz="0" w:space="0" w:color="auto"/>
        <w:bottom w:val="none" w:sz="0" w:space="0" w:color="auto"/>
        <w:right w:val="none" w:sz="0" w:space="0" w:color="auto"/>
      </w:divBdr>
    </w:div>
    <w:div w:id="698318581">
      <w:marLeft w:val="0"/>
      <w:marRight w:val="0"/>
      <w:marTop w:val="0"/>
      <w:marBottom w:val="0"/>
      <w:divBdr>
        <w:top w:val="none" w:sz="0" w:space="0" w:color="auto"/>
        <w:left w:val="none" w:sz="0" w:space="0" w:color="auto"/>
        <w:bottom w:val="none" w:sz="0" w:space="0" w:color="auto"/>
        <w:right w:val="none" w:sz="0" w:space="0" w:color="auto"/>
      </w:divBdr>
    </w:div>
    <w:div w:id="698318582">
      <w:marLeft w:val="0"/>
      <w:marRight w:val="0"/>
      <w:marTop w:val="0"/>
      <w:marBottom w:val="0"/>
      <w:divBdr>
        <w:top w:val="none" w:sz="0" w:space="0" w:color="auto"/>
        <w:left w:val="none" w:sz="0" w:space="0" w:color="auto"/>
        <w:bottom w:val="none" w:sz="0" w:space="0" w:color="auto"/>
        <w:right w:val="none" w:sz="0" w:space="0" w:color="auto"/>
      </w:divBdr>
    </w:div>
    <w:div w:id="698318583">
      <w:marLeft w:val="0"/>
      <w:marRight w:val="0"/>
      <w:marTop w:val="0"/>
      <w:marBottom w:val="0"/>
      <w:divBdr>
        <w:top w:val="none" w:sz="0" w:space="0" w:color="auto"/>
        <w:left w:val="none" w:sz="0" w:space="0" w:color="auto"/>
        <w:bottom w:val="none" w:sz="0" w:space="0" w:color="auto"/>
        <w:right w:val="none" w:sz="0" w:space="0" w:color="auto"/>
      </w:divBdr>
    </w:div>
    <w:div w:id="698318584">
      <w:marLeft w:val="0"/>
      <w:marRight w:val="0"/>
      <w:marTop w:val="0"/>
      <w:marBottom w:val="0"/>
      <w:divBdr>
        <w:top w:val="none" w:sz="0" w:space="0" w:color="auto"/>
        <w:left w:val="none" w:sz="0" w:space="0" w:color="auto"/>
        <w:bottom w:val="none" w:sz="0" w:space="0" w:color="auto"/>
        <w:right w:val="none" w:sz="0" w:space="0" w:color="auto"/>
      </w:divBdr>
    </w:div>
    <w:div w:id="698318585">
      <w:marLeft w:val="0"/>
      <w:marRight w:val="0"/>
      <w:marTop w:val="0"/>
      <w:marBottom w:val="0"/>
      <w:divBdr>
        <w:top w:val="none" w:sz="0" w:space="0" w:color="auto"/>
        <w:left w:val="none" w:sz="0" w:space="0" w:color="auto"/>
        <w:bottom w:val="none" w:sz="0" w:space="0" w:color="auto"/>
        <w:right w:val="none" w:sz="0" w:space="0" w:color="auto"/>
      </w:divBdr>
    </w:div>
    <w:div w:id="698318586">
      <w:marLeft w:val="0"/>
      <w:marRight w:val="0"/>
      <w:marTop w:val="0"/>
      <w:marBottom w:val="0"/>
      <w:divBdr>
        <w:top w:val="none" w:sz="0" w:space="0" w:color="auto"/>
        <w:left w:val="none" w:sz="0" w:space="0" w:color="auto"/>
        <w:bottom w:val="none" w:sz="0" w:space="0" w:color="auto"/>
        <w:right w:val="none" w:sz="0" w:space="0" w:color="auto"/>
      </w:divBdr>
    </w:div>
    <w:div w:id="698318587">
      <w:marLeft w:val="0"/>
      <w:marRight w:val="0"/>
      <w:marTop w:val="0"/>
      <w:marBottom w:val="0"/>
      <w:divBdr>
        <w:top w:val="none" w:sz="0" w:space="0" w:color="auto"/>
        <w:left w:val="none" w:sz="0" w:space="0" w:color="auto"/>
        <w:bottom w:val="none" w:sz="0" w:space="0" w:color="auto"/>
        <w:right w:val="none" w:sz="0" w:space="0" w:color="auto"/>
      </w:divBdr>
    </w:div>
    <w:div w:id="698318588">
      <w:marLeft w:val="0"/>
      <w:marRight w:val="0"/>
      <w:marTop w:val="0"/>
      <w:marBottom w:val="0"/>
      <w:divBdr>
        <w:top w:val="none" w:sz="0" w:space="0" w:color="auto"/>
        <w:left w:val="none" w:sz="0" w:space="0" w:color="auto"/>
        <w:bottom w:val="none" w:sz="0" w:space="0" w:color="auto"/>
        <w:right w:val="none" w:sz="0" w:space="0" w:color="auto"/>
      </w:divBdr>
    </w:div>
    <w:div w:id="698318589">
      <w:marLeft w:val="0"/>
      <w:marRight w:val="0"/>
      <w:marTop w:val="0"/>
      <w:marBottom w:val="0"/>
      <w:divBdr>
        <w:top w:val="none" w:sz="0" w:space="0" w:color="auto"/>
        <w:left w:val="none" w:sz="0" w:space="0" w:color="auto"/>
        <w:bottom w:val="none" w:sz="0" w:space="0" w:color="auto"/>
        <w:right w:val="none" w:sz="0" w:space="0" w:color="auto"/>
      </w:divBdr>
    </w:div>
    <w:div w:id="698318590">
      <w:marLeft w:val="0"/>
      <w:marRight w:val="0"/>
      <w:marTop w:val="0"/>
      <w:marBottom w:val="0"/>
      <w:divBdr>
        <w:top w:val="none" w:sz="0" w:space="0" w:color="auto"/>
        <w:left w:val="none" w:sz="0" w:space="0" w:color="auto"/>
        <w:bottom w:val="none" w:sz="0" w:space="0" w:color="auto"/>
        <w:right w:val="none" w:sz="0" w:space="0" w:color="auto"/>
      </w:divBdr>
    </w:div>
    <w:div w:id="698318591">
      <w:marLeft w:val="0"/>
      <w:marRight w:val="0"/>
      <w:marTop w:val="0"/>
      <w:marBottom w:val="0"/>
      <w:divBdr>
        <w:top w:val="none" w:sz="0" w:space="0" w:color="auto"/>
        <w:left w:val="none" w:sz="0" w:space="0" w:color="auto"/>
        <w:bottom w:val="none" w:sz="0" w:space="0" w:color="auto"/>
        <w:right w:val="none" w:sz="0" w:space="0" w:color="auto"/>
      </w:divBdr>
    </w:div>
    <w:div w:id="698318592">
      <w:marLeft w:val="0"/>
      <w:marRight w:val="0"/>
      <w:marTop w:val="0"/>
      <w:marBottom w:val="0"/>
      <w:divBdr>
        <w:top w:val="none" w:sz="0" w:space="0" w:color="auto"/>
        <w:left w:val="none" w:sz="0" w:space="0" w:color="auto"/>
        <w:bottom w:val="none" w:sz="0" w:space="0" w:color="auto"/>
        <w:right w:val="none" w:sz="0" w:space="0" w:color="auto"/>
      </w:divBdr>
    </w:div>
    <w:div w:id="6983185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20</Pages>
  <Words>19718</Words>
  <Characters>11240</Characters>
  <Application>Microsoft Office Outlook</Application>
  <DocSecurity>0</DocSecurity>
  <Lines>0</Lines>
  <Paragraphs>0</Paragraphs>
  <ScaleCrop>false</ScaleCrop>
  <Company>NVA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pielikums</dc:title>
  <dc:subject/>
  <dc:creator>Aiva Grinspone</dc:creator>
  <cp:keywords/>
  <dc:description/>
  <cp:lastModifiedBy>EgilsV</cp:lastModifiedBy>
  <cp:revision>2</cp:revision>
  <cp:lastPrinted>2013-01-22T13:03:00Z</cp:lastPrinted>
  <dcterms:created xsi:type="dcterms:W3CDTF">2013-06-21T11:19:00Z</dcterms:created>
  <dcterms:modified xsi:type="dcterms:W3CDTF">2013-06-21T11:19:00Z</dcterms:modified>
</cp:coreProperties>
</file>